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540"/>
        <w:gridCol w:w="2404"/>
        <w:gridCol w:w="424"/>
        <w:gridCol w:w="3305"/>
        <w:gridCol w:w="3306"/>
      </w:tblGrid>
      <w:tr w:rsidR="00E77B5E" w:rsidRPr="00AE68A8" w14:paraId="6E2FE7FB" w14:textId="77777777" w:rsidTr="00AA299E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4301127A" w14:textId="639E1BC4" w:rsidR="00E77B5E" w:rsidRPr="00AE68A8" w:rsidRDefault="00AA299E" w:rsidP="00AE68A8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E59D554" wp14:editId="69E68848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79506</wp:posOffset>
                  </wp:positionV>
                  <wp:extent cx="1428750" cy="1609725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rittney Hanley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1B2EA3FF" w14:textId="77777777" w:rsidR="00E77B5E" w:rsidRPr="00AE68A8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14A7A49C" w14:textId="77777777" w:rsidR="00F062C9" w:rsidRDefault="00AA299E" w:rsidP="00F062C9">
            <w:pPr>
              <w:pStyle w:val="Title"/>
              <w:spacing w:before="120" w:after="120"/>
            </w:pPr>
            <w:r>
              <w:t>Brittney Hanley</w:t>
            </w:r>
          </w:p>
          <w:p w14:paraId="11777BDD" w14:textId="26B54F15" w:rsidR="00F062C9" w:rsidRPr="00F062C9" w:rsidRDefault="00F062C9" w:rsidP="00F062C9">
            <w:pPr>
              <w:pStyle w:val="Title"/>
              <w:spacing w:before="120" w:after="120"/>
            </w:pPr>
            <w:r w:rsidRPr="00F062C9">
              <w:rPr>
                <w:sz w:val="36"/>
                <w:szCs w:val="36"/>
              </w:rPr>
              <w:t>Architectural CAD Drafter</w:t>
            </w:r>
          </w:p>
          <w:p w14:paraId="675620A9" w14:textId="1437F49F" w:rsidR="00F062C9" w:rsidRPr="00F062C9" w:rsidRDefault="00F062C9" w:rsidP="00F062C9"/>
        </w:tc>
      </w:tr>
      <w:tr w:rsidR="00E77B5E" w:rsidRPr="00AE68A8" w14:paraId="4478FD9E" w14:textId="77777777" w:rsidTr="00AA299E">
        <w:trPr>
          <w:trHeight w:val="884"/>
        </w:trPr>
        <w:tc>
          <w:tcPr>
            <w:tcW w:w="3664" w:type="dxa"/>
            <w:gridSpan w:val="3"/>
            <w:vMerge/>
          </w:tcPr>
          <w:p w14:paraId="3EE37A4D" w14:textId="77777777" w:rsidR="00E77B5E" w:rsidRPr="00AE68A8" w:rsidRDefault="00E77B5E" w:rsidP="00AE68A8"/>
        </w:tc>
        <w:tc>
          <w:tcPr>
            <w:tcW w:w="424" w:type="dxa"/>
            <w:vMerge/>
          </w:tcPr>
          <w:p w14:paraId="37D7A807" w14:textId="77777777" w:rsidR="00E77B5E" w:rsidRPr="00AE68A8" w:rsidRDefault="00E77B5E" w:rsidP="00AE68A8"/>
        </w:tc>
        <w:tc>
          <w:tcPr>
            <w:tcW w:w="3305" w:type="dxa"/>
            <w:vAlign w:val="bottom"/>
          </w:tcPr>
          <w:p w14:paraId="6755D607" w14:textId="462508F6" w:rsidR="00E77B5E" w:rsidRPr="00AE68A8" w:rsidRDefault="00AA299E" w:rsidP="009B591F">
            <w:r>
              <w:t>04/0</w:t>
            </w:r>
            <w:r w:rsidR="00932317">
              <w:t>8</w:t>
            </w:r>
            <w:r>
              <w:t>/2019</w:t>
            </w:r>
          </w:p>
          <w:p w14:paraId="2F04A35B" w14:textId="10224E55" w:rsidR="00E77B5E" w:rsidRDefault="00932317" w:rsidP="009B591F">
            <w:pPr>
              <w:pStyle w:val="Contact"/>
            </w:pPr>
            <w:r>
              <w:t>Drake Homes</w:t>
            </w:r>
          </w:p>
          <w:p w14:paraId="0F23C2B0" w14:textId="6AEC62EF" w:rsidR="00932317" w:rsidRPr="00AE68A8" w:rsidRDefault="00932317" w:rsidP="009B591F">
            <w:pPr>
              <w:pStyle w:val="Contact"/>
            </w:pPr>
            <w:r>
              <w:t>Charleston, IL 61920</w:t>
            </w:r>
          </w:p>
          <w:p w14:paraId="5FFBA19D" w14:textId="4DB70BC9" w:rsidR="00E77B5E" w:rsidRPr="00AE68A8" w:rsidRDefault="00E77B5E" w:rsidP="009B591F">
            <w:pPr>
              <w:pStyle w:val="Contact"/>
            </w:pPr>
          </w:p>
        </w:tc>
        <w:tc>
          <w:tcPr>
            <w:tcW w:w="3306" w:type="dxa"/>
            <w:vAlign w:val="bottom"/>
          </w:tcPr>
          <w:p w14:paraId="21C2AD24" w14:textId="099C6D47" w:rsidR="00E77B5E" w:rsidRPr="00AE68A8" w:rsidRDefault="00E77B5E" w:rsidP="009B591F">
            <w:pPr>
              <w:pStyle w:val="Contact"/>
            </w:pPr>
          </w:p>
        </w:tc>
      </w:tr>
      <w:tr w:rsidR="00E77B5E" w:rsidRPr="00AE68A8" w14:paraId="201A2A66" w14:textId="77777777" w:rsidTr="00AA299E">
        <w:trPr>
          <w:trHeight w:val="705"/>
        </w:trPr>
        <w:tc>
          <w:tcPr>
            <w:tcW w:w="3664" w:type="dxa"/>
            <w:gridSpan w:val="3"/>
            <w:vMerge/>
          </w:tcPr>
          <w:p w14:paraId="70A6716F" w14:textId="77777777" w:rsidR="00E77B5E" w:rsidRPr="00AE68A8" w:rsidRDefault="00E77B5E" w:rsidP="00AE68A8"/>
        </w:tc>
        <w:tc>
          <w:tcPr>
            <w:tcW w:w="424" w:type="dxa"/>
            <w:vMerge/>
          </w:tcPr>
          <w:p w14:paraId="3C5AA3C3" w14:textId="77777777" w:rsidR="00E77B5E" w:rsidRPr="00AE68A8" w:rsidRDefault="00E77B5E" w:rsidP="00AE68A8"/>
        </w:tc>
        <w:tc>
          <w:tcPr>
            <w:tcW w:w="6611" w:type="dxa"/>
            <w:gridSpan w:val="2"/>
            <w:vMerge w:val="restart"/>
          </w:tcPr>
          <w:p w14:paraId="7C49542A" w14:textId="66617EE5" w:rsidR="00E77B5E" w:rsidRPr="00AE68A8" w:rsidRDefault="00C5360F" w:rsidP="009B591F">
            <w:pPr>
              <w:pStyle w:val="Heading1"/>
            </w:pPr>
            <w:r>
              <w:t>To Whom It May Concern:</w:t>
            </w:r>
          </w:p>
          <w:p w14:paraId="3D7A9250" w14:textId="3B3AA988" w:rsidR="00A54CA9" w:rsidRPr="00AE68A8" w:rsidRDefault="00932317" w:rsidP="006E23E2">
            <w:r>
              <w:t xml:space="preserve">Thank you for taking the time to review this! </w:t>
            </w:r>
            <w:proofErr w:type="gramStart"/>
            <w:r w:rsidR="00695A77">
              <w:t>Looking</w:t>
            </w:r>
            <w:proofErr w:type="gramEnd"/>
            <w:r w:rsidR="00695A77">
              <w:t xml:space="preserve"> at the photos on your website of the houses you bring into reality brings to life the only tangible dream I have had my entire life- and that is my dream home.  I can only imagine the level of detail that goes into making that happen for someone and what you </w:t>
            </w:r>
            <w:r>
              <w:t>evoke</w:t>
            </w:r>
            <w:r w:rsidR="00695A77">
              <w:t xml:space="preserve"> inside of the people </w:t>
            </w:r>
            <w:r>
              <w:t>for which you build them</w:t>
            </w:r>
            <w:r w:rsidR="00695A77">
              <w:t>. I know I personally will most likely cry when I see my dream home with my eyes instead of just my mind. It must be an honor to be a part of that for someone</w:t>
            </w:r>
            <w:r>
              <w:t xml:space="preserve">. </w:t>
            </w:r>
            <w:r w:rsidR="00A54CA9">
              <w:t>I</w:t>
            </w:r>
            <w:r>
              <w:t>t would be a privilege to be a part of your team.</w:t>
            </w:r>
          </w:p>
          <w:p w14:paraId="35573821" w14:textId="150F5DFD" w:rsidR="00E77B5E" w:rsidRPr="00C83A18" w:rsidRDefault="00932317" w:rsidP="00C83A18">
            <w:pPr>
              <w:pStyle w:val="Closing"/>
            </w:pPr>
            <w:r>
              <w:t xml:space="preserve">Thank you for your time, </w:t>
            </w:r>
          </w:p>
          <w:p w14:paraId="6E111331" w14:textId="64C7A8BD" w:rsidR="00E77B5E" w:rsidRPr="00AE68A8" w:rsidRDefault="00A54CA9" w:rsidP="00AE68A8">
            <w:r>
              <w:t>Brittney Hanley</w:t>
            </w:r>
          </w:p>
        </w:tc>
      </w:tr>
      <w:tr w:rsidR="00E77B5E" w:rsidRPr="00AE68A8" w14:paraId="29C40588" w14:textId="77777777" w:rsidTr="00AA299E">
        <w:trPr>
          <w:trHeight w:val="1164"/>
        </w:trPr>
        <w:tc>
          <w:tcPr>
            <w:tcW w:w="720" w:type="dxa"/>
          </w:tcPr>
          <w:p w14:paraId="26D95E9A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7C0F01B9" w14:textId="77777777" w:rsidR="00E77B5E" w:rsidRPr="00AE68A8" w:rsidRDefault="00E77B5E" w:rsidP="00AE68A8"/>
        </w:tc>
        <w:tc>
          <w:tcPr>
            <w:tcW w:w="424" w:type="dxa"/>
            <w:vMerge/>
          </w:tcPr>
          <w:p w14:paraId="66C216DB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EF3CB1E" w14:textId="77777777" w:rsidR="00E77B5E" w:rsidRPr="00AE68A8" w:rsidRDefault="00E77B5E" w:rsidP="00AE68A8"/>
        </w:tc>
      </w:tr>
      <w:tr w:rsidR="00E77B5E" w:rsidRPr="00AE68A8" w14:paraId="2DF84EBF" w14:textId="77777777" w:rsidTr="00AA299E">
        <w:trPr>
          <w:trHeight w:val="543"/>
        </w:trPr>
        <w:tc>
          <w:tcPr>
            <w:tcW w:w="720" w:type="dxa"/>
          </w:tcPr>
          <w:p w14:paraId="6014FEC2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  <w:vAlign w:val="center"/>
          </w:tcPr>
          <w:p w14:paraId="207E35D7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60A49CD2" wp14:editId="2621165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24570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4" w:type="dxa"/>
            <w:vAlign w:val="center"/>
          </w:tcPr>
          <w:p w14:paraId="24E43905" w14:textId="67CACAAC" w:rsidR="00E77B5E" w:rsidRPr="00AE68A8" w:rsidRDefault="00AA299E" w:rsidP="00AE68A8">
            <w:pPr>
              <w:pStyle w:val="Information"/>
            </w:pPr>
            <w:r>
              <w:t>P.O. Box 223</w:t>
            </w:r>
          </w:p>
          <w:p w14:paraId="626C4C55" w14:textId="6B2E6A2B" w:rsidR="00E77B5E" w:rsidRPr="00AE68A8" w:rsidRDefault="00AA299E" w:rsidP="00AE68A8">
            <w:pPr>
              <w:pStyle w:val="Information"/>
            </w:pPr>
            <w:r>
              <w:t>Toledo, IL 62468</w:t>
            </w:r>
          </w:p>
        </w:tc>
        <w:tc>
          <w:tcPr>
            <w:tcW w:w="424" w:type="dxa"/>
            <w:vMerge/>
          </w:tcPr>
          <w:p w14:paraId="6FB938B6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2FC1842C" w14:textId="77777777" w:rsidR="00E77B5E" w:rsidRPr="00AE68A8" w:rsidRDefault="00E77B5E" w:rsidP="00AE68A8"/>
        </w:tc>
      </w:tr>
      <w:tr w:rsidR="00E77B5E" w:rsidRPr="00AE68A8" w14:paraId="047AAE2A" w14:textId="77777777" w:rsidTr="00AA299E">
        <w:trPr>
          <w:trHeight w:val="183"/>
        </w:trPr>
        <w:tc>
          <w:tcPr>
            <w:tcW w:w="720" w:type="dxa"/>
          </w:tcPr>
          <w:p w14:paraId="29F1C929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3BBEE038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24AC9245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0B743750" w14:textId="77777777" w:rsidR="00E77B5E" w:rsidRPr="00AE68A8" w:rsidRDefault="00E77B5E" w:rsidP="00AE68A8"/>
        </w:tc>
      </w:tr>
      <w:tr w:rsidR="00E77B5E" w:rsidRPr="00AE68A8" w14:paraId="31B62E21" w14:textId="77777777" w:rsidTr="00AA299E">
        <w:trPr>
          <w:trHeight w:val="624"/>
        </w:trPr>
        <w:tc>
          <w:tcPr>
            <w:tcW w:w="720" w:type="dxa"/>
          </w:tcPr>
          <w:p w14:paraId="71783A47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  <w:vAlign w:val="center"/>
          </w:tcPr>
          <w:p w14:paraId="2C609866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E627FE3" wp14:editId="03D10C7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A5FB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LtmfY2gAAAAMBAAAPAAAA&#10;ZHJzL2Rvd25yZXYueG1sTI9BS8NAEIXvgv9hGcGb3aSlIjGbUop6KoKtIN6m2WkSmp0N2W2S/nun&#10;XvQyj+EN732TrybXqoH60Hg2kM4SUMSltw1XBj73rw9PoEJEtth6JgMXCrAqbm9yzKwf+YOGXayU&#10;hHDI0EAdY5dpHcqaHIaZ74jFO/reYZS1r7TtcZRw1+p5kjxqhw1LQ40dbWoqT7uzM/A24rhepC/D&#10;9nTcXL73y/evbUrG3N9N62dQkab4dwxXfEGHQpgO/sw2qNaAPBJ/p3jLxRzU4aop6CLX/9m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4" w:type="dxa"/>
            <w:vAlign w:val="center"/>
          </w:tcPr>
          <w:p w14:paraId="10C35C65" w14:textId="443C2F95" w:rsidR="00E77B5E" w:rsidRPr="00AE68A8" w:rsidRDefault="00AA299E" w:rsidP="00AE68A8">
            <w:pPr>
              <w:pStyle w:val="Information"/>
            </w:pPr>
            <w:r>
              <w:t>217-273-9502</w:t>
            </w:r>
          </w:p>
        </w:tc>
        <w:tc>
          <w:tcPr>
            <w:tcW w:w="424" w:type="dxa"/>
            <w:vMerge/>
          </w:tcPr>
          <w:p w14:paraId="31BC5247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20AD417D" w14:textId="77777777" w:rsidR="00E77B5E" w:rsidRPr="00AE68A8" w:rsidRDefault="00E77B5E" w:rsidP="00AE68A8"/>
        </w:tc>
      </w:tr>
      <w:tr w:rsidR="00E77B5E" w:rsidRPr="00AE68A8" w14:paraId="0979FA46" w14:textId="77777777" w:rsidTr="00AA299E">
        <w:trPr>
          <w:trHeight w:val="183"/>
        </w:trPr>
        <w:tc>
          <w:tcPr>
            <w:tcW w:w="720" w:type="dxa"/>
          </w:tcPr>
          <w:p w14:paraId="35147A09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6D9A8123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5B58FBB2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7FBCCFB9" w14:textId="77777777" w:rsidR="00E77B5E" w:rsidRPr="00AE68A8" w:rsidRDefault="00E77B5E" w:rsidP="00AE68A8"/>
        </w:tc>
      </w:tr>
      <w:tr w:rsidR="00E77B5E" w:rsidRPr="00AE68A8" w14:paraId="195C4B14" w14:textId="77777777" w:rsidTr="00AA299E">
        <w:trPr>
          <w:trHeight w:val="633"/>
        </w:trPr>
        <w:tc>
          <w:tcPr>
            <w:tcW w:w="720" w:type="dxa"/>
          </w:tcPr>
          <w:p w14:paraId="278311E5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  <w:vAlign w:val="center"/>
          </w:tcPr>
          <w:p w14:paraId="6A523616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5D82BBE" wp14:editId="5112CAD3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CC8F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4" w:type="dxa"/>
            <w:vAlign w:val="center"/>
          </w:tcPr>
          <w:p w14:paraId="6EF1D729" w14:textId="77D2FD43" w:rsidR="00E77B5E" w:rsidRPr="00AE68A8" w:rsidRDefault="00AA299E" w:rsidP="00AE68A8">
            <w:pPr>
              <w:pStyle w:val="Information"/>
            </w:pPr>
            <w:r>
              <w:t>brittleehan@hotmail.com</w:t>
            </w:r>
          </w:p>
        </w:tc>
        <w:tc>
          <w:tcPr>
            <w:tcW w:w="424" w:type="dxa"/>
            <w:vMerge/>
          </w:tcPr>
          <w:p w14:paraId="4ED832AF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571D47E7" w14:textId="77777777" w:rsidR="00E77B5E" w:rsidRPr="00AE68A8" w:rsidRDefault="00E77B5E" w:rsidP="00AE68A8"/>
        </w:tc>
      </w:tr>
      <w:tr w:rsidR="00E77B5E" w:rsidRPr="00AE68A8" w14:paraId="1EFF3D60" w14:textId="77777777" w:rsidTr="00AA299E">
        <w:trPr>
          <w:trHeight w:val="174"/>
        </w:trPr>
        <w:tc>
          <w:tcPr>
            <w:tcW w:w="720" w:type="dxa"/>
          </w:tcPr>
          <w:p w14:paraId="04B8EFCC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45D41B0F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751EDFE5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C803F0A" w14:textId="77777777" w:rsidR="00E77B5E" w:rsidRPr="00AE68A8" w:rsidRDefault="00E77B5E" w:rsidP="00AE68A8"/>
        </w:tc>
      </w:tr>
    </w:tbl>
    <w:p w14:paraId="494AD6F3" w14:textId="276DF6B8" w:rsidR="008D145B" w:rsidRDefault="008D145B"/>
    <w:tbl>
      <w:tblPr>
        <w:tblpPr w:leftFromText="180" w:rightFromText="180" w:horzAnchor="margin" w:tblpXSpec="center" w:tblpY="-960"/>
        <w:tblW w:w="1096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270"/>
        <w:gridCol w:w="630"/>
        <w:gridCol w:w="2340"/>
        <w:gridCol w:w="450"/>
        <w:gridCol w:w="7272"/>
      </w:tblGrid>
      <w:tr w:rsidR="008D145B" w14:paraId="7F228B75" w14:textId="77777777" w:rsidTr="006D1557">
        <w:trPr>
          <w:trHeight w:val="1530"/>
        </w:trPr>
        <w:tc>
          <w:tcPr>
            <w:tcW w:w="3240" w:type="dxa"/>
            <w:gridSpan w:val="3"/>
            <w:vMerge w:val="restart"/>
            <w:tcBorders>
              <w:bottom w:val="nil"/>
            </w:tcBorders>
          </w:tcPr>
          <w:p w14:paraId="36AD46DF" w14:textId="77777777" w:rsidR="008D145B" w:rsidRDefault="008D145B" w:rsidP="00521970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39E42A6" wp14:editId="396F8697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603885</wp:posOffset>
                  </wp:positionV>
                  <wp:extent cx="1428750" cy="16097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rittney Hanley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" w:type="dxa"/>
            <w:vMerge w:val="restart"/>
            <w:tcBorders>
              <w:bottom w:val="nil"/>
            </w:tcBorders>
          </w:tcPr>
          <w:p w14:paraId="3084B1E1" w14:textId="77777777" w:rsidR="008D145B" w:rsidRPr="0056708E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272" w:type="dxa"/>
            <w:tcBorders>
              <w:bottom w:val="nil"/>
            </w:tcBorders>
          </w:tcPr>
          <w:p w14:paraId="6DA8C88C" w14:textId="77777777" w:rsidR="008D145B" w:rsidRPr="00310F17" w:rsidRDefault="008D145B" w:rsidP="00521970">
            <w:pPr>
              <w:pStyle w:val="Title"/>
            </w:pPr>
            <w:r>
              <w:t xml:space="preserve">    Brittney Hanley</w:t>
            </w:r>
            <w:r w:rsidRPr="00310F17">
              <w:br/>
            </w:r>
            <w:r>
              <w:rPr>
                <w:sz w:val="32"/>
                <w:szCs w:val="32"/>
              </w:rPr>
              <w:t xml:space="preserve">      </w:t>
            </w:r>
            <w:r w:rsidRPr="0054772E">
              <w:rPr>
                <w:sz w:val="32"/>
                <w:szCs w:val="32"/>
              </w:rPr>
              <w:t>Architectural CAD Drafter</w:t>
            </w:r>
          </w:p>
        </w:tc>
      </w:tr>
      <w:tr w:rsidR="008D145B" w14:paraId="7FE566A0" w14:textId="77777777" w:rsidTr="00521970">
        <w:trPr>
          <w:trHeight w:val="1589"/>
        </w:trPr>
        <w:tc>
          <w:tcPr>
            <w:tcW w:w="3240" w:type="dxa"/>
            <w:gridSpan w:val="3"/>
            <w:vMerge/>
            <w:tcBorders>
              <w:bottom w:val="nil"/>
            </w:tcBorders>
          </w:tcPr>
          <w:p w14:paraId="6B4CF738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50" w:type="dxa"/>
            <w:vMerge/>
            <w:tcBorders>
              <w:bottom w:val="nil"/>
            </w:tcBorders>
          </w:tcPr>
          <w:p w14:paraId="02B518F5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 w:val="restart"/>
            <w:tcBorders>
              <w:bottom w:val="nil"/>
            </w:tcBorders>
            <w:vAlign w:val="bottom"/>
          </w:tcPr>
          <w:p w14:paraId="788B1AFC" w14:textId="739E7412" w:rsidR="008D145B" w:rsidRDefault="008D145B" w:rsidP="0009604F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Profile</w:t>
            </w:r>
          </w:p>
          <w:p w14:paraId="20D7D4A5" w14:textId="77777777" w:rsidR="006D1557" w:rsidRPr="006D1557" w:rsidRDefault="006D1557" w:rsidP="006D1557"/>
          <w:p w14:paraId="0B97274B" w14:textId="77777777" w:rsidR="008D145B" w:rsidRDefault="008D145B" w:rsidP="0009604F">
            <w:pPr>
              <w:spacing w:after="0"/>
            </w:pPr>
            <w:r>
              <w:t xml:space="preserve">Self-motivated architectural CAD drafter with experience developing and marketing custom drawings according to customer specifications. </w:t>
            </w:r>
          </w:p>
          <w:p w14:paraId="40CB2876" w14:textId="13058C65" w:rsidR="008D145B" w:rsidRDefault="008D145B" w:rsidP="0009604F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56E7B8FC" w14:textId="77777777" w:rsidR="006D1557" w:rsidRPr="006D1557" w:rsidRDefault="006D1557" w:rsidP="006D1557"/>
          <w:p w14:paraId="2F8E378B" w14:textId="77777777" w:rsidR="008D145B" w:rsidRPr="004456C7" w:rsidRDefault="008D145B" w:rsidP="0009604F">
            <w:pPr>
              <w:spacing w:after="0"/>
            </w:pPr>
            <w:r>
              <w:t>CAD. Proficient with Microsoft Office. Attention to detail. Strong communication skills. Lifetime learner that learns quickly. Artistic and creative. Versatile. Mathematically inclined. People-oriented.</w:t>
            </w:r>
          </w:p>
          <w:p w14:paraId="7DF590AE" w14:textId="5C7B0CBC" w:rsidR="008D145B" w:rsidRDefault="008D145B" w:rsidP="0009604F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Experience</w:t>
            </w:r>
          </w:p>
          <w:p w14:paraId="77A467C1" w14:textId="77777777" w:rsidR="006D1557" w:rsidRPr="006D1557" w:rsidRDefault="006D1557" w:rsidP="006D1557"/>
          <w:p w14:paraId="6666E971" w14:textId="54E4F2BB" w:rsidR="008D145B" w:rsidRPr="0054772E" w:rsidRDefault="006D1557" w:rsidP="0009604F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u w:val="single"/>
              </w:rPr>
              <w:t>Self-Employed Artist</w:t>
            </w:r>
            <w:r w:rsidR="008D145B" w:rsidRPr="00F15323">
              <w:rPr>
                <w:rFonts w:ascii="Calibri" w:hAnsi="Calibri" w:cs="Calibri"/>
                <w:u w:val="single"/>
              </w:rPr>
              <w:t xml:space="preserve"> as </w:t>
            </w:r>
            <w:proofErr w:type="spellStart"/>
            <w:r w:rsidR="008D145B" w:rsidRPr="00F15323">
              <w:rPr>
                <w:rFonts w:ascii="Calibri" w:hAnsi="Calibri" w:cs="Calibri"/>
                <w:u w:val="single"/>
              </w:rPr>
              <w:t>BrittHanDrawings</w:t>
            </w:r>
            <w:proofErr w:type="spellEnd"/>
            <w:r w:rsidR="008D145B" w:rsidRPr="0054772E">
              <w:rPr>
                <w:rFonts w:ascii="Calibri" w:hAnsi="Calibri" w:cs="Calibri"/>
              </w:rPr>
              <w:t>; Toledo, IL &amp; on Facebook</w:t>
            </w:r>
          </w:p>
          <w:p w14:paraId="15168771" w14:textId="77777777" w:rsidR="008D145B" w:rsidRDefault="008D145B" w:rsidP="0009604F">
            <w:pPr>
              <w:spacing w:after="0"/>
              <w:rPr>
                <w:rFonts w:ascii="Calibri" w:hAnsi="Calibri" w:cs="Calibri"/>
              </w:rPr>
            </w:pPr>
            <w:r w:rsidRPr="0054772E">
              <w:rPr>
                <w:rFonts w:ascii="Calibri" w:hAnsi="Calibri" w:cs="Calibri"/>
              </w:rPr>
              <w:t xml:space="preserve">     2018-Present</w:t>
            </w:r>
          </w:p>
          <w:p w14:paraId="4879359B" w14:textId="50588D76" w:rsidR="008D145B" w:rsidRDefault="008D145B" w:rsidP="0009604F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Create Detailed drawings, often requiring constant improvement of skill set to meet new challenges. Work and meet with customer. Start from scratch with the end vision in mind.</w:t>
            </w:r>
            <w:r w:rsidR="00F15323">
              <w:rPr>
                <w:rFonts w:ascii="Calibri" w:hAnsi="Calibri" w:cs="Calibri"/>
              </w:rPr>
              <w:t xml:space="preserve"> Precise attention to detail.</w:t>
            </w:r>
          </w:p>
          <w:p w14:paraId="6D0A5632" w14:textId="77777777" w:rsidR="008D145B" w:rsidRDefault="008D145B" w:rsidP="0009604F">
            <w:pPr>
              <w:spacing w:after="0"/>
              <w:rPr>
                <w:rFonts w:ascii="Calibri" w:hAnsi="Calibri" w:cs="Calibri"/>
              </w:rPr>
            </w:pPr>
            <w:r w:rsidRPr="00F15323">
              <w:rPr>
                <w:rFonts w:ascii="Calibri" w:hAnsi="Calibri" w:cs="Calibri"/>
                <w:u w:val="single"/>
              </w:rPr>
              <w:t>Peer Counselor</w:t>
            </w:r>
            <w:r>
              <w:rPr>
                <w:rFonts w:ascii="Calibri" w:hAnsi="Calibri" w:cs="Calibri"/>
              </w:rPr>
              <w:t xml:space="preserve">; </w:t>
            </w:r>
            <w:proofErr w:type="spellStart"/>
            <w:r>
              <w:rPr>
                <w:rFonts w:ascii="Calibri" w:hAnsi="Calibri" w:cs="Calibri"/>
              </w:rPr>
              <w:t>Cumb</w:t>
            </w:r>
            <w:proofErr w:type="spellEnd"/>
            <w:r>
              <w:rPr>
                <w:rFonts w:ascii="Calibri" w:hAnsi="Calibri" w:cs="Calibri"/>
              </w:rPr>
              <w:t>. Co. Health Dept.; Toledo, IL- 2011-2016</w:t>
            </w:r>
          </w:p>
          <w:p w14:paraId="4099A2AB" w14:textId="77777777" w:rsidR="008D145B" w:rsidRPr="00740017" w:rsidRDefault="008D145B" w:rsidP="0009604F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Developed communication skills to more effectively move client and dept. toward a goal. Used Microsoft programs and other software for data entry, record keeping, and project development.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98706FBBEDDE4B99BF5D36719925AE5E"/>
              </w:placeholder>
              <w:temporary/>
              <w:showingPlcHdr/>
              <w15:appearance w15:val="hidden"/>
            </w:sdtPr>
            <w:sdtEndPr/>
            <w:sdtContent>
              <w:p w14:paraId="6102402D" w14:textId="77777777" w:rsidR="008D145B" w:rsidRPr="00E572D6" w:rsidRDefault="008D145B" w:rsidP="0009604F">
                <w:pPr>
                  <w:pStyle w:val="Heading2"/>
                  <w:spacing w:before="100" w:beforeAutospacing="1"/>
                  <w:rPr>
                    <w:rFonts w:ascii="Calibri" w:hAnsi="Calibri" w:cs="Calibri"/>
                    <w:color w:val="0072C7"/>
                  </w:rPr>
                </w:pPr>
                <w:r w:rsidRPr="006D1557">
                  <w:rPr>
                    <w:rFonts w:ascii="Calibri" w:hAnsi="Calibri" w:cs="Calibri"/>
                    <w:color w:val="0072C7"/>
                  </w:rPr>
                  <w:t>Education</w:t>
                </w:r>
              </w:p>
            </w:sdtContent>
          </w:sdt>
          <w:p w14:paraId="0A389F63" w14:textId="77777777" w:rsidR="006D1557" w:rsidRDefault="006D1557" w:rsidP="00521970">
            <w:pPr>
              <w:pStyle w:val="SchoolName"/>
            </w:pPr>
          </w:p>
          <w:p w14:paraId="2E64F82F" w14:textId="1576D0E5" w:rsidR="008D145B" w:rsidRPr="00740017" w:rsidRDefault="008D145B" w:rsidP="0009604F">
            <w:pPr>
              <w:pStyle w:val="SchoolName"/>
            </w:pPr>
            <w:r>
              <w:t>Lake Land College; Associates in Applied Science- CAD; 2012</w:t>
            </w:r>
          </w:p>
          <w:p w14:paraId="7291E3E2" w14:textId="77777777" w:rsidR="008D145B" w:rsidRPr="00740017" w:rsidRDefault="008D145B" w:rsidP="0009604F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Udemy AutoCAD 2018-19 online course; March 2019</w:t>
            </w:r>
          </w:p>
          <w:p w14:paraId="61E059DF" w14:textId="630EC925" w:rsidR="008D145B" w:rsidRDefault="008D145B" w:rsidP="00521970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460B84BB" w14:textId="42EFE262" w:rsidR="0009604F" w:rsidRPr="006D1557" w:rsidRDefault="006D1557" w:rsidP="0009604F">
            <w:pPr>
              <w:spacing w:before="100" w:beforeAutospacing="1" w:after="0"/>
              <w:rPr>
                <w:rFonts w:ascii="Calibri" w:eastAsiaTheme="majorEastAsia" w:hAnsi="Calibri" w:cs="Calibri"/>
                <w:color w:val="0072C7"/>
                <w:sz w:val="26"/>
                <w:szCs w:val="26"/>
              </w:rPr>
            </w:pPr>
            <w:r w:rsidRPr="006D1557">
              <w:rPr>
                <w:rFonts w:ascii="Calibri" w:eastAsiaTheme="majorEastAsia" w:hAnsi="Calibri" w:cs="Calibri"/>
                <w:color w:val="0072C7"/>
                <w:sz w:val="26"/>
                <w:szCs w:val="26"/>
              </w:rPr>
              <w:t>References</w:t>
            </w:r>
          </w:p>
          <w:p w14:paraId="76E4BB1E" w14:textId="77777777" w:rsidR="008D145B" w:rsidRDefault="008D145B" w:rsidP="0009604F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Scott Stultz, Barkley Funeral Chapels; Greenup, IL</w:t>
            </w:r>
          </w:p>
          <w:p w14:paraId="3FEB5872" w14:textId="77777777" w:rsidR="008D145B" w:rsidRDefault="008D145B" w:rsidP="0009604F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217-923-3086</w:t>
            </w:r>
          </w:p>
          <w:p w14:paraId="42ACF2A4" w14:textId="77777777" w:rsidR="008D145B" w:rsidRPr="0056708E" w:rsidRDefault="008D145B" w:rsidP="0009604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Others available upon request.</w:t>
            </w:r>
          </w:p>
        </w:tc>
      </w:tr>
      <w:tr w:rsidR="008D145B" w14:paraId="32FDD546" w14:textId="77777777" w:rsidTr="00521970">
        <w:trPr>
          <w:trHeight w:val="1164"/>
        </w:trPr>
        <w:tc>
          <w:tcPr>
            <w:tcW w:w="270" w:type="dxa"/>
          </w:tcPr>
          <w:p w14:paraId="1E9EFB4B" w14:textId="77777777" w:rsidR="008D145B" w:rsidRPr="0056708E" w:rsidRDefault="008D145B" w:rsidP="0052197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70" w:type="dxa"/>
            <w:gridSpan w:val="2"/>
          </w:tcPr>
          <w:p w14:paraId="541B26C4" w14:textId="77777777" w:rsidR="008D145B" w:rsidRPr="0056708E" w:rsidRDefault="008D145B" w:rsidP="0052197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50" w:type="dxa"/>
            <w:vMerge/>
          </w:tcPr>
          <w:p w14:paraId="30AB01B9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2B6DEBDA" w14:textId="77777777" w:rsidR="008D145B" w:rsidRPr="00590471" w:rsidRDefault="008D145B" w:rsidP="00521970"/>
        </w:tc>
      </w:tr>
      <w:tr w:rsidR="008D145B" w14:paraId="5D9ABEB2" w14:textId="77777777" w:rsidTr="00521970">
        <w:trPr>
          <w:trHeight w:val="543"/>
        </w:trPr>
        <w:tc>
          <w:tcPr>
            <w:tcW w:w="270" w:type="dxa"/>
          </w:tcPr>
          <w:p w14:paraId="4EEBB86B" w14:textId="77777777" w:rsidR="008D145B" w:rsidRDefault="008D145B" w:rsidP="0052197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0EC07B" w14:textId="77777777" w:rsidR="008D145B" w:rsidRPr="00376291" w:rsidRDefault="008D145B" w:rsidP="00521970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40" w:type="dxa"/>
            <w:vAlign w:val="center"/>
          </w:tcPr>
          <w:p w14:paraId="04FAFFD6" w14:textId="77777777" w:rsidR="008D145B" w:rsidRPr="00380FD1" w:rsidRDefault="008D145B" w:rsidP="00521970">
            <w:pPr>
              <w:pStyle w:val="Information"/>
            </w:pPr>
          </w:p>
        </w:tc>
        <w:tc>
          <w:tcPr>
            <w:tcW w:w="450" w:type="dxa"/>
            <w:vMerge/>
          </w:tcPr>
          <w:p w14:paraId="2C355D5B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164B30C5" w14:textId="77777777" w:rsidR="008D145B" w:rsidRDefault="008D145B" w:rsidP="00521970">
            <w:pPr>
              <w:pStyle w:val="Heading1"/>
            </w:pPr>
          </w:p>
        </w:tc>
      </w:tr>
      <w:tr w:rsidR="008D145B" w14:paraId="059A1027" w14:textId="77777777" w:rsidTr="00521970">
        <w:trPr>
          <w:trHeight w:val="183"/>
        </w:trPr>
        <w:tc>
          <w:tcPr>
            <w:tcW w:w="270" w:type="dxa"/>
          </w:tcPr>
          <w:p w14:paraId="1492974C" w14:textId="77777777" w:rsidR="008D145B" w:rsidRPr="00376291" w:rsidRDefault="008D145B" w:rsidP="0052197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70" w:type="dxa"/>
            <w:gridSpan w:val="2"/>
            <w:vAlign w:val="center"/>
          </w:tcPr>
          <w:p w14:paraId="56C2EFE9" w14:textId="77777777" w:rsidR="008D145B" w:rsidRPr="00376291" w:rsidRDefault="008D145B" w:rsidP="0052197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50" w:type="dxa"/>
            <w:vMerge/>
          </w:tcPr>
          <w:p w14:paraId="0F7AAB6B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700EDF51" w14:textId="77777777" w:rsidR="008D145B" w:rsidRDefault="008D145B" w:rsidP="00521970">
            <w:pPr>
              <w:pStyle w:val="Heading1"/>
            </w:pPr>
          </w:p>
        </w:tc>
      </w:tr>
      <w:tr w:rsidR="008D145B" w14:paraId="743B5115" w14:textId="77777777" w:rsidTr="00521970">
        <w:trPr>
          <w:trHeight w:val="624"/>
        </w:trPr>
        <w:tc>
          <w:tcPr>
            <w:tcW w:w="270" w:type="dxa"/>
          </w:tcPr>
          <w:p w14:paraId="026A6709" w14:textId="77777777" w:rsidR="008D145B" w:rsidRDefault="008D145B" w:rsidP="0052197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6FF86F5" w14:textId="77777777" w:rsidR="008D145B" w:rsidRPr="00376291" w:rsidRDefault="008D145B" w:rsidP="00521970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8B0FBF" wp14:editId="1FE7D167">
                      <wp:extent cx="337185" cy="333375"/>
                      <wp:effectExtent l="0" t="0" r="5715" b="9525"/>
                      <wp:docPr id="3" name="Group 3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7" name="Freeform: Shape 14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8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7EB62" id="Group 3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">
                        <v:imagedata r:id="rId18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0" w:type="dxa"/>
            <w:vAlign w:val="center"/>
          </w:tcPr>
          <w:p w14:paraId="53E931CF" w14:textId="77777777" w:rsidR="008D145B" w:rsidRDefault="008D145B" w:rsidP="00521970">
            <w:pPr>
              <w:pStyle w:val="Information"/>
            </w:pPr>
            <w:r>
              <w:t>P.O. Box 223</w:t>
            </w:r>
          </w:p>
          <w:p w14:paraId="3428A3A6" w14:textId="77777777" w:rsidR="008D145B" w:rsidRPr="00380FD1" w:rsidRDefault="008D145B" w:rsidP="00521970">
            <w:pPr>
              <w:pStyle w:val="Information"/>
            </w:pPr>
            <w:r>
              <w:t>Toledo, IL 62468</w:t>
            </w:r>
          </w:p>
        </w:tc>
        <w:tc>
          <w:tcPr>
            <w:tcW w:w="450" w:type="dxa"/>
            <w:vMerge/>
          </w:tcPr>
          <w:p w14:paraId="161ADBCB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1F6EAEF9" w14:textId="77777777" w:rsidR="008D145B" w:rsidRDefault="008D145B" w:rsidP="00521970">
            <w:pPr>
              <w:pStyle w:val="Heading1"/>
            </w:pPr>
          </w:p>
        </w:tc>
      </w:tr>
      <w:tr w:rsidR="008D145B" w14:paraId="6CE92D8F" w14:textId="77777777" w:rsidTr="00521970">
        <w:trPr>
          <w:trHeight w:val="183"/>
        </w:trPr>
        <w:tc>
          <w:tcPr>
            <w:tcW w:w="270" w:type="dxa"/>
          </w:tcPr>
          <w:p w14:paraId="22A28F89" w14:textId="77777777" w:rsidR="008D145B" w:rsidRPr="00376291" w:rsidRDefault="008D145B" w:rsidP="0052197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70" w:type="dxa"/>
            <w:gridSpan w:val="2"/>
            <w:vAlign w:val="center"/>
          </w:tcPr>
          <w:p w14:paraId="51694CD1" w14:textId="77777777" w:rsidR="008D145B" w:rsidRPr="00376291" w:rsidRDefault="008D145B" w:rsidP="0052197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50" w:type="dxa"/>
            <w:vMerge/>
          </w:tcPr>
          <w:p w14:paraId="4FB4C3CB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64C822BA" w14:textId="77777777" w:rsidR="008D145B" w:rsidRDefault="008D145B" w:rsidP="00521970">
            <w:pPr>
              <w:pStyle w:val="Heading1"/>
            </w:pPr>
          </w:p>
        </w:tc>
      </w:tr>
      <w:tr w:rsidR="008D145B" w14:paraId="41D5EAA5" w14:textId="77777777" w:rsidTr="00521970">
        <w:trPr>
          <w:trHeight w:val="633"/>
        </w:trPr>
        <w:tc>
          <w:tcPr>
            <w:tcW w:w="270" w:type="dxa"/>
          </w:tcPr>
          <w:p w14:paraId="4885A7AE" w14:textId="77777777" w:rsidR="008D145B" w:rsidRDefault="008D145B" w:rsidP="0052197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7EAB3B" w14:textId="77777777" w:rsidR="008D145B" w:rsidRPr="00376291" w:rsidRDefault="008D145B" w:rsidP="0052197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592D0B" wp14:editId="4721C38E">
                      <wp:extent cx="337820" cy="337185"/>
                      <wp:effectExtent l="0" t="0" r="5080" b="5715"/>
                      <wp:docPr id="9" name="Group 9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0" name="Freeform: Shape 162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1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78D65" id="Group 9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        <v:imagedata r:id="rId19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0" w:type="dxa"/>
            <w:vAlign w:val="center"/>
          </w:tcPr>
          <w:p w14:paraId="787BDB49" w14:textId="77777777" w:rsidR="008D145B" w:rsidRPr="00380FD1" w:rsidRDefault="008D145B" w:rsidP="00521970">
            <w:pPr>
              <w:pStyle w:val="Information"/>
            </w:pPr>
            <w:r>
              <w:t>217-273-9502</w:t>
            </w:r>
          </w:p>
        </w:tc>
        <w:tc>
          <w:tcPr>
            <w:tcW w:w="450" w:type="dxa"/>
            <w:vMerge/>
          </w:tcPr>
          <w:p w14:paraId="42986C17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6C778FD6" w14:textId="77777777" w:rsidR="008D145B" w:rsidRDefault="008D145B" w:rsidP="00521970">
            <w:pPr>
              <w:pStyle w:val="Heading1"/>
            </w:pPr>
          </w:p>
        </w:tc>
      </w:tr>
      <w:tr w:rsidR="008D145B" w14:paraId="066684E3" w14:textId="77777777" w:rsidTr="00521970">
        <w:trPr>
          <w:trHeight w:val="174"/>
        </w:trPr>
        <w:tc>
          <w:tcPr>
            <w:tcW w:w="270" w:type="dxa"/>
          </w:tcPr>
          <w:p w14:paraId="469796FB" w14:textId="77777777" w:rsidR="008D145B" w:rsidRPr="00376291" w:rsidRDefault="008D145B" w:rsidP="0052197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70" w:type="dxa"/>
            <w:gridSpan w:val="2"/>
            <w:vAlign w:val="center"/>
          </w:tcPr>
          <w:p w14:paraId="4087E942" w14:textId="77777777" w:rsidR="008D145B" w:rsidRPr="00376291" w:rsidRDefault="008D145B" w:rsidP="00521970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50" w:type="dxa"/>
            <w:vMerge/>
          </w:tcPr>
          <w:p w14:paraId="390C6D28" w14:textId="77777777" w:rsidR="008D145B" w:rsidRDefault="008D145B" w:rsidP="00521970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2CC46BC1" w14:textId="77777777" w:rsidR="008D145B" w:rsidRDefault="008D145B" w:rsidP="00521970">
            <w:pPr>
              <w:pStyle w:val="Heading1"/>
            </w:pPr>
          </w:p>
        </w:tc>
      </w:tr>
      <w:tr w:rsidR="008D145B" w14:paraId="0DF221F8" w14:textId="77777777" w:rsidTr="00521970">
        <w:trPr>
          <w:trHeight w:val="633"/>
        </w:trPr>
        <w:tc>
          <w:tcPr>
            <w:tcW w:w="270" w:type="dxa"/>
          </w:tcPr>
          <w:p w14:paraId="2604ADAA" w14:textId="77777777" w:rsidR="008D145B" w:rsidRDefault="008D145B" w:rsidP="00521970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C872B40" w14:textId="77777777" w:rsidR="008D145B" w:rsidRPr="00376291" w:rsidRDefault="008D145B" w:rsidP="00521970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580024" wp14:editId="4C0A51F3">
                      <wp:extent cx="338455" cy="346075"/>
                      <wp:effectExtent l="0" t="0" r="4445" b="0"/>
                      <wp:docPr id="13" name="Group 13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15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3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67FBA" id="Group 13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">
                        <v:imagedata r:id="rId20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0" w:type="dxa"/>
            <w:vAlign w:val="center"/>
          </w:tcPr>
          <w:p w14:paraId="0892FD96" w14:textId="77777777" w:rsidR="008D145B" w:rsidRPr="00380FD1" w:rsidRDefault="008D145B" w:rsidP="00521970">
            <w:pPr>
              <w:pStyle w:val="Information"/>
            </w:pPr>
            <w:r>
              <w:t>brittleehan@hotmail.com</w:t>
            </w:r>
          </w:p>
        </w:tc>
        <w:tc>
          <w:tcPr>
            <w:tcW w:w="450" w:type="dxa"/>
            <w:vMerge/>
          </w:tcPr>
          <w:p w14:paraId="0A1713F9" w14:textId="77777777" w:rsidR="008D145B" w:rsidRDefault="008D145B" w:rsidP="00521970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272" w:type="dxa"/>
            <w:vMerge/>
          </w:tcPr>
          <w:p w14:paraId="3265FEF1" w14:textId="77777777" w:rsidR="008D145B" w:rsidRDefault="008D145B" w:rsidP="00521970">
            <w:pPr>
              <w:pStyle w:val="Heading1"/>
            </w:pPr>
          </w:p>
        </w:tc>
      </w:tr>
      <w:tr w:rsidR="008D145B" w14:paraId="477892E6" w14:textId="77777777" w:rsidTr="006D1557">
        <w:trPr>
          <w:trHeight w:val="4686"/>
        </w:trPr>
        <w:tc>
          <w:tcPr>
            <w:tcW w:w="270" w:type="dxa"/>
          </w:tcPr>
          <w:p w14:paraId="1D0DE656" w14:textId="77777777" w:rsidR="008D145B" w:rsidRPr="0056708E" w:rsidRDefault="008D145B" w:rsidP="0052197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70" w:type="dxa"/>
            <w:gridSpan w:val="2"/>
          </w:tcPr>
          <w:p w14:paraId="394A3068" w14:textId="77777777" w:rsidR="008D145B" w:rsidRPr="0056708E" w:rsidRDefault="008D145B" w:rsidP="00521970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50" w:type="dxa"/>
          </w:tcPr>
          <w:p w14:paraId="6E2FE457" w14:textId="77777777" w:rsidR="008D145B" w:rsidRDefault="008D145B" w:rsidP="00521970"/>
        </w:tc>
        <w:tc>
          <w:tcPr>
            <w:tcW w:w="7272" w:type="dxa"/>
            <w:vMerge/>
          </w:tcPr>
          <w:p w14:paraId="3E57C049" w14:textId="77777777" w:rsidR="008D145B" w:rsidRDefault="008D145B" w:rsidP="00521970"/>
        </w:tc>
      </w:tr>
    </w:tbl>
    <w:tbl>
      <w:tblPr>
        <w:tblpPr w:leftFromText="180" w:rightFromText="180" w:vertAnchor="text" w:tblpY="1"/>
        <w:tblOverlap w:val="never"/>
        <w:tblW w:w="227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99"/>
        <w:gridCol w:w="297"/>
        <w:gridCol w:w="1328"/>
        <w:gridCol w:w="250"/>
      </w:tblGrid>
      <w:tr w:rsidR="008D145B" w:rsidRPr="00AE68A8" w14:paraId="2FB841EB" w14:textId="77777777" w:rsidTr="00F15323">
        <w:trPr>
          <w:trHeight w:val="457"/>
        </w:trPr>
        <w:tc>
          <w:tcPr>
            <w:tcW w:w="400" w:type="dxa"/>
          </w:tcPr>
          <w:p w14:paraId="40E23E14" w14:textId="5B00D07B" w:rsidR="008D145B" w:rsidRPr="00AE68A8" w:rsidRDefault="008D145B" w:rsidP="008D145B">
            <w:pPr>
              <w:pStyle w:val="Contact"/>
              <w:rPr>
                <w:noProof/>
              </w:rPr>
            </w:pPr>
          </w:p>
        </w:tc>
        <w:tc>
          <w:tcPr>
            <w:tcW w:w="300" w:type="dxa"/>
            <w:tcMar>
              <w:left w:w="0" w:type="dxa"/>
              <w:right w:w="0" w:type="dxa"/>
            </w:tcMar>
            <w:vAlign w:val="center"/>
          </w:tcPr>
          <w:p w14:paraId="42745391" w14:textId="735F9F98" w:rsidR="008D145B" w:rsidRPr="00AE68A8" w:rsidRDefault="008D145B" w:rsidP="008D145B">
            <w:pPr>
              <w:pStyle w:val="Contact"/>
            </w:pPr>
          </w:p>
        </w:tc>
        <w:tc>
          <w:tcPr>
            <w:tcW w:w="1338" w:type="dxa"/>
            <w:vAlign w:val="center"/>
          </w:tcPr>
          <w:p w14:paraId="03B6B467" w14:textId="5E41F21F" w:rsidR="008D145B" w:rsidRPr="00AE68A8" w:rsidRDefault="008D145B" w:rsidP="008D145B">
            <w:pPr>
              <w:pStyle w:val="Information"/>
            </w:pPr>
          </w:p>
        </w:tc>
        <w:tc>
          <w:tcPr>
            <w:tcW w:w="236" w:type="dxa"/>
          </w:tcPr>
          <w:p w14:paraId="133374EA" w14:textId="77777777" w:rsidR="008D145B" w:rsidRPr="00AE68A8" w:rsidRDefault="008D145B" w:rsidP="008D145B"/>
        </w:tc>
      </w:tr>
      <w:tr w:rsidR="008D145B" w:rsidRPr="00AE68A8" w14:paraId="1498CBB9" w14:textId="77777777" w:rsidTr="00F15323">
        <w:trPr>
          <w:trHeight w:val="1770"/>
        </w:trPr>
        <w:tc>
          <w:tcPr>
            <w:tcW w:w="400" w:type="dxa"/>
          </w:tcPr>
          <w:p w14:paraId="4AC59569" w14:textId="77777777" w:rsidR="008D145B" w:rsidRPr="00AE68A8" w:rsidRDefault="008D145B" w:rsidP="008D145B"/>
        </w:tc>
        <w:tc>
          <w:tcPr>
            <w:tcW w:w="1638" w:type="dxa"/>
            <w:gridSpan w:val="2"/>
          </w:tcPr>
          <w:p w14:paraId="1901AA19" w14:textId="77777777" w:rsidR="008D145B" w:rsidRPr="00AE68A8" w:rsidRDefault="008D145B" w:rsidP="008D145B"/>
        </w:tc>
        <w:tc>
          <w:tcPr>
            <w:tcW w:w="236" w:type="dxa"/>
          </w:tcPr>
          <w:p w14:paraId="6FE74976" w14:textId="77777777" w:rsidR="008D145B" w:rsidRPr="00AE68A8" w:rsidRDefault="008D145B" w:rsidP="008D145B"/>
        </w:tc>
      </w:tr>
    </w:tbl>
    <w:p w14:paraId="44CC42D6" w14:textId="409EAF69" w:rsidR="007F5B63" w:rsidRPr="00CE1E3D" w:rsidRDefault="008D145B" w:rsidP="009B591F">
      <w:r>
        <w:br w:type="textWrapping" w:clear="all"/>
      </w:r>
      <w:bookmarkStart w:id="0" w:name="_GoBack"/>
      <w:bookmarkEnd w:id="0"/>
    </w:p>
    <w:sectPr w:rsidR="007F5B63" w:rsidRPr="00CE1E3D" w:rsidSect="00E77B5E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F0BFC" w14:textId="77777777" w:rsidR="00676DB3" w:rsidRDefault="00676DB3" w:rsidP="00590471">
      <w:r>
        <w:separator/>
      </w:r>
    </w:p>
  </w:endnote>
  <w:endnote w:type="continuationSeparator" w:id="0">
    <w:p w14:paraId="63FA5F34" w14:textId="77777777" w:rsidR="00676DB3" w:rsidRDefault="00676DB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8A831" w14:textId="77777777" w:rsidR="00676DB3" w:rsidRDefault="00676DB3" w:rsidP="00590471">
      <w:r>
        <w:separator/>
      </w:r>
    </w:p>
  </w:footnote>
  <w:footnote w:type="continuationSeparator" w:id="0">
    <w:p w14:paraId="6684E456" w14:textId="77777777" w:rsidR="00676DB3" w:rsidRDefault="00676DB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AA0FF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0169895" wp14:editId="1DE857E2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8D52D7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mOgEANWB5c&#10;9OGvKqqutMtNjmQPfai9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s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aFUEssT&#10;Ak8DRaLJsexQKqKBiUTlWHaTY9mhVEQDE4nKsewmx7IrxxICqxeUY9lNjmWHUsltYHIsu3IsIfCq&#10;oEg0OZZdOZYQeBooEk2OZVeOJQSeBopEk2PZlWMJgaWBciy7ybHsyrGEwNNAkWhyLLtyLCHwNFAk&#10;mhzLrhxLCDwNFIkmx7IrxxICTwNFosmx7MqxhMDR4KEcSwi8DIRjeZgcy0M5lhB4Gsjs/DA5lody&#10;LCHwNJDZ+WFyLA/lWELgaSDrxIfJsTyUYwmBp4GsEx8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2rdqKeShn4VgK06D9tWmbJS0pMnyaNQdKaOtJhnkhAxpEuF6FTWG8z1Ol5vor+IU6&#10;55gVcdV2NMgZYhal0y3toHG6GtZTRR8N3+xN4xVaLezX7HNtmEiEgUh2eBSx+r39TOkRGDjCGY+B&#10;uUyFkkP3eSQ2tZTqwhNRQiNEwEGJqtqz8w9/ds2tasSXxmFYcUTh+u6oxAd/dt0deokF59F5DE/g&#10;BbLXbhzpNHfPBqPITfCe+j3/jfd118HIhSLceOHBW5wqThfSAt/Ud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atKWe3sUob9TDJ5aF+fZ6JWmQ2b5gokIzlO9V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vfo893DP449bffs0Ntuhm5CGhgDJ+a+Fb/1&#10;V+wz2uhoezB3akLG0WZG+T3aWlXn4IyMjrODQ/8hL/1yFhSHGHukkiTP1+/5r+eoLNfQZkkJUevg&#10;qjPvV4b/wEouXX4iR3OuDL3XBhgBA7W2Krup2y6CpxATVBeqDrPCqr9ivtx1p8hn4w1iut3fMCDT&#10;RUNx0/4YHrccammUFgEttdQ8sMJacITRBhfyR2W/LDha3yfjYe6cZrG8X6F5J2R7e+pCWlHI8MPT&#10;NetCDmPhJEGrf0jgRezsHKcEg74b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f4C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v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w6lklieEHgW&#10;KBJNjmWHUhELTCQqx7KbHMsOpSIWmEhUjmU3OZZdOZYQWF9BOZbd5Fh2KJXcBybHsivHEgKvCYpE&#10;k2PZlWMJgWeBItHkWHblWELgWaBINDmWXTmWEFgWKMeymxzLrhxLCDwLFIkmx7IrxxICzwJFosmx&#10;7MqxhMCzQJFociy7ciwh8CxQJJocy64cSwgcCw7lWELgFSAcy2FyLIdyLCHwLJDZ+TA5lkM5lhB4&#10;FsjsfJgcy6EcSwg8C2SdeJgcy6EcSwg8C2SdeJg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1ZRThrjuV+KEId92pV5hRhBtRUvKHIryY&#10;Owo3dJr8D0Xc0GkyQBRxQ6fJAQ0fSgI9JB46lQaiCBedSgRRhItOPW5DES46lQyiCBedeuSGIlx0&#10;KiFEES46lRKiCDfeqaQQRXisEAo3dJq80PChxNBD4qFTqSGKcNGp5BBFuOhUeogiXHTCB8niwGSI&#10;qPM2s5scEUXcZnaTJaKIm+80eSKKuPlOkymiiBs6Xa6I+L18kZBY6CTseivCRCexsVsRJjoJYNyK&#10;MNHJLvNWhOk72QrcijB9J+u1WxGm72RS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v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NnCJwdWvPQbHfjP/gcVVwI5PtKVdQMD339H52+HdM&#10;vTCRby1+HBDYSLl+Jhq8cVnNkVJlu6XkRL+k4qrZ3XSf5kt5CEYyzf4Y/SxEOm/TDMU477D6r+Q7&#10;pAuotU3sl4inUypeSjnq8rEU70apCgHa/8rEJkfosMwfEiZv/SYPJD+67ILH+e/HOX6PU6pHamWe&#10;W50ESE0pMzkJrLe+MmjXFYyqPJpaX1/ZJ1qjHAfDbQCQKVWRhHtaw4uMFek3REefNFNOwm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f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F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7/eH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38yu14XZYe6&#10;YIxDU3hcBlZ1d3G3V3DK6uwI5RAQxSK5wg6lY1yu2szxgld+dw3z4LuBREb/Depe9qdDSqZKEIVQ&#10;2xA4f1EMuu8Jzp7RRY5ZZrrXYpeHhNcqYNah9F+GOT9LfLe763FU1IT4B56HhWrh7L5h/IMAPsL8&#10;LNenRoC3fqudxNhNY/uDorHtm64sysZJZK/8+U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Z4ZpzzLeo1IGYZyeS8b6GM2CjWkjaCQmR&#10;aJw51qa6prJst8tvyOkV3oTosIyaeMzE06rvFf8Busx3+aLshwDiCozGbHPMnCNs/VXCwFAIGZlz&#10;5sQvzwr/VB0e+5ipRZtAGIog1ZWvPUbj8Lg4v4L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pwr9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A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w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70k5BYLfL5H1lSDe4CPRJqCGkhrxJNSIub4HrMkYmV3G+QgjY9N5s8scf&#10;0KW2ldGdWM6PQ8ICHImyzXR/f6U+HpV3Q+tKJ/Byz/DpOxuHUVw3sk0dGek94yxsTQhkPjnlndGE&#10;+q07VFj1V+wc+c2uKnhK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ek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xKFMfkWLjgUDMwbaJyLLN5TmVWjiUEXiOqTTQ5Fq521jYwZ2flWLjN1KyCzs7m&#10;iZVZOZYQWI2oHAuXlJsZKBJNjoUHCqUXzJMrs3IsIfDaQFcs5ukV7ozWKpg2UTkWHqswq6A20TzD&#10;wmMtWgVzdlaOhdvwrCrwwG7VIARONy7KsYTAy0CQyDvIZgYyOy/mORYuFNU28Gwi1ytqBh4SF+VY&#10;QuA1oiBxMTmWJd5/uk5tIfA0ED9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F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tbPJsSzKsYTA0kA5Fh6aMTPQtbPJ&#10;sfBqgyDRPMeyKMcSAq8NFIkmx8IDWloFE4nKsfBqj1kFtYkmx7LoOZYQeI2oNtHkWBblWEJgaaDn&#10;WHjt0MxAkWhyLItyLCHwqqBINDkWnkUVJJp3hC3KsYTAq4Ii0eRYeAJbq2AiUTmWxeRYeEy4ah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N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jeKY51hW5VhC&#10;4GmgURyTY1mVYwmBp4Ei0eRYVuVYQmBpoBzLanIsq55jCYGngSLR5FhWvSssBJ4GikSTY1mVYwmB&#10;p4Ei0eRYVuVYQuBpoEg0OZZNOZYQOBpsyrGEwMtAZufN5Fg25VhC4Gkgs/NmciybnmMJgaeBzM6b&#10;ybFsUCrl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pfBMIfA0UCSaHMsBpSIa&#10;mEhUjuUwOZZDOZYQWG2gHMthciwHlEptA5NjOZRjCYFXBYknHibHcijHEgJPA0WiybEcyrGEwNNA&#10;kWhyLIdyLCGwNFCO5TA5lkM5lhB4GigSTY7lUI4lBJ4GikSTYzmUYwmBp4Ei0eRYDuVYQuBpoEg0&#10;OZZDOZYQWBoox3KYHMuhHEsIPA0UiSbHcijHEgJPA0WiybEcyrGEwNNAkWhyLIdyLCHwNFAkmhzL&#10;oR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BxNmvyPMBgDg4SYADgAAAAAAAAAAAAAAAAAuAgAAZHJzL2Uyb0RvYy54bWxQSwECLQAU&#10;AAYACAAAACEAKwvhF+MAAAAOAQAADwAAAAAAAAAAAAAAAAB9zgYAZHJzL2Rvd25yZXYueG1sUEsF&#10;BgAAAAAEAAQA8wAAAI3P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D487D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9E"/>
    <w:rsid w:val="00055B72"/>
    <w:rsid w:val="00060042"/>
    <w:rsid w:val="0008685D"/>
    <w:rsid w:val="0009604F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4E603D"/>
    <w:rsid w:val="005471D7"/>
    <w:rsid w:val="00565C77"/>
    <w:rsid w:val="0056708E"/>
    <w:rsid w:val="005801E5"/>
    <w:rsid w:val="00590471"/>
    <w:rsid w:val="005D01FA"/>
    <w:rsid w:val="005D45DC"/>
    <w:rsid w:val="006716D8"/>
    <w:rsid w:val="00676DB3"/>
    <w:rsid w:val="006920F0"/>
    <w:rsid w:val="00695A77"/>
    <w:rsid w:val="006C020C"/>
    <w:rsid w:val="006D1557"/>
    <w:rsid w:val="006D79A8"/>
    <w:rsid w:val="006E23E2"/>
    <w:rsid w:val="007575B6"/>
    <w:rsid w:val="007F5B63"/>
    <w:rsid w:val="00803A0A"/>
    <w:rsid w:val="00846CB9"/>
    <w:rsid w:val="008A1E6E"/>
    <w:rsid w:val="008B108C"/>
    <w:rsid w:val="008C2CFC"/>
    <w:rsid w:val="008D145B"/>
    <w:rsid w:val="00932317"/>
    <w:rsid w:val="009475DC"/>
    <w:rsid w:val="00967B93"/>
    <w:rsid w:val="009B591F"/>
    <w:rsid w:val="00A31B16"/>
    <w:rsid w:val="00A54CA9"/>
    <w:rsid w:val="00AA299E"/>
    <w:rsid w:val="00AE68A8"/>
    <w:rsid w:val="00B6466C"/>
    <w:rsid w:val="00B76CDA"/>
    <w:rsid w:val="00C14078"/>
    <w:rsid w:val="00C5360F"/>
    <w:rsid w:val="00C83A18"/>
    <w:rsid w:val="00C87234"/>
    <w:rsid w:val="00CC1E8B"/>
    <w:rsid w:val="00CC58A1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062C9"/>
    <w:rsid w:val="00F15323"/>
    <w:rsid w:val="00F3235D"/>
    <w:rsid w:val="00F509FC"/>
    <w:rsid w:val="00F878BD"/>
    <w:rsid w:val="00FA0DE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21C31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14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BalloonText">
    <w:name w:val="Balloon Text"/>
    <w:basedOn w:val="Normal"/>
    <w:link w:val="BalloonTextChar"/>
    <w:uiPriority w:val="99"/>
    <w:semiHidden/>
    <w:unhideWhenUsed/>
    <w:rsid w:val="00AA29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9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145B"/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ListBullet">
    <w:name w:val="List Bullet"/>
    <w:basedOn w:val="Normal"/>
    <w:uiPriority w:val="99"/>
    <w:rsid w:val="008D145B"/>
    <w:pPr>
      <w:widowControl w:val="0"/>
      <w:numPr>
        <w:numId w:val="3"/>
      </w:numPr>
      <w:autoSpaceDE w:val="0"/>
      <w:autoSpaceDN w:val="0"/>
      <w:adjustRightInd w:val="0"/>
      <w:spacing w:after="0"/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8D145B"/>
    <w:pPr>
      <w:widowControl w:val="0"/>
      <w:autoSpaceDE w:val="0"/>
      <w:autoSpaceDN w:val="0"/>
      <w:adjustRightInd w:val="0"/>
      <w:spacing w:after="0"/>
    </w:pPr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8706FBBEDDE4B99BF5D36719925A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A65E4-BDE2-424B-AACB-0185C356BB9B}"/>
      </w:docPartPr>
      <w:docPartBody>
        <w:p w:rsidR="004F212A" w:rsidRDefault="00C7076B" w:rsidP="00C7076B">
          <w:pPr>
            <w:pStyle w:val="98706FBBEDDE4B99BF5D36719925AE5E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64"/>
    <w:rsid w:val="00233DEA"/>
    <w:rsid w:val="004F212A"/>
    <w:rsid w:val="00893A21"/>
    <w:rsid w:val="00C7076B"/>
    <w:rsid w:val="00D6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3EF3DA08364E4299322D0B8E1F30C0">
    <w:name w:val="D13EF3DA08364E4299322D0B8E1F30C0"/>
  </w:style>
  <w:style w:type="paragraph" w:customStyle="1" w:styleId="670B877D1DF94F69A0873AEA3981993F">
    <w:name w:val="670B877D1DF94F69A0873AEA3981993F"/>
  </w:style>
  <w:style w:type="paragraph" w:customStyle="1" w:styleId="BBD5D1F4BD6F499F823181D4D2503F17">
    <w:name w:val="BBD5D1F4BD6F499F823181D4D2503F17"/>
  </w:style>
  <w:style w:type="paragraph" w:customStyle="1" w:styleId="7B991C61157F493BBA39DED9F12FA339">
    <w:name w:val="7B991C61157F493BBA39DED9F12FA339"/>
  </w:style>
  <w:style w:type="paragraph" w:customStyle="1" w:styleId="477CF91C31A646BFBC0115C516F09356">
    <w:name w:val="477CF91C31A646BFBC0115C516F09356"/>
  </w:style>
  <w:style w:type="paragraph" w:customStyle="1" w:styleId="7C09BBCB8C42445EB10D93B2B42C1C6C">
    <w:name w:val="7C09BBCB8C42445EB10D93B2B42C1C6C"/>
  </w:style>
  <w:style w:type="paragraph" w:customStyle="1" w:styleId="B3C3FE0619C8443FB7ACE18A2D394A88">
    <w:name w:val="B3C3FE0619C8443FB7ACE18A2D394A88"/>
  </w:style>
  <w:style w:type="paragraph" w:customStyle="1" w:styleId="C99681B18767422A823D833F54BED70A">
    <w:name w:val="C99681B18767422A823D833F54BED70A"/>
  </w:style>
  <w:style w:type="paragraph" w:customStyle="1" w:styleId="2215C3323516445AA00F347CDE98F144">
    <w:name w:val="2215C3323516445AA00F347CDE98F144"/>
  </w:style>
  <w:style w:type="paragraph" w:customStyle="1" w:styleId="6668EF0931984182A8DE086332090A84">
    <w:name w:val="6668EF0931984182A8DE086332090A84"/>
  </w:style>
  <w:style w:type="paragraph" w:customStyle="1" w:styleId="F47CE445FD964191B25CA3595467DA52">
    <w:name w:val="F47CE445FD964191B25CA3595467DA52"/>
  </w:style>
  <w:style w:type="paragraph" w:customStyle="1" w:styleId="B749F7E32D6A467AB5E3D569DCF60981">
    <w:name w:val="B749F7E32D6A467AB5E3D569DCF60981"/>
  </w:style>
  <w:style w:type="paragraph" w:customStyle="1" w:styleId="93216AFCD282425D92565ECEE2DDB467">
    <w:name w:val="93216AFCD282425D92565ECEE2DDB467"/>
  </w:style>
  <w:style w:type="paragraph" w:customStyle="1" w:styleId="5E9129F853C0461DA43159267599A9E2">
    <w:name w:val="5E9129F853C0461DA43159267599A9E2"/>
  </w:style>
  <w:style w:type="paragraph" w:customStyle="1" w:styleId="E8412745E5964E98973FF2C9F16EC569">
    <w:name w:val="E8412745E5964E98973FF2C9F16EC569"/>
  </w:style>
  <w:style w:type="paragraph" w:customStyle="1" w:styleId="D8EC5705C87B4ACFB6E9BF51F2D4C58E">
    <w:name w:val="D8EC5705C87B4ACFB6E9BF51F2D4C58E"/>
  </w:style>
  <w:style w:type="paragraph" w:customStyle="1" w:styleId="4070F18586EF4DF7BF83CDAC5EF08989">
    <w:name w:val="4070F18586EF4DF7BF83CDAC5EF08989"/>
  </w:style>
  <w:style w:type="paragraph" w:customStyle="1" w:styleId="98706FBBEDDE4B99BF5D36719925AE5E">
    <w:name w:val="98706FBBEDDE4B99BF5D36719925AE5E"/>
    <w:rsid w:val="00C7076B"/>
  </w:style>
  <w:style w:type="paragraph" w:customStyle="1" w:styleId="4FB04BE55B5D4A159F97FBABD0738C6C">
    <w:name w:val="4FB04BE55B5D4A159F97FBABD0738C6C"/>
    <w:rsid w:val="00C707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1CB2E6-FC33-44D5-A795-5C92F75D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2019-04-04T02:11:00Z</dcterms:created>
  <dcterms:modified xsi:type="dcterms:W3CDTF">2019-04-08T20:44:00Z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