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37BE9" w14:textId="77777777" w:rsidR="00F47D02" w:rsidRDefault="00F47D02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10BDAF45" wp14:editId="57F9960C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85720" cy="9358630"/>
                <wp:effectExtent l="0" t="0" r="2540" b="825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720" cy="9358630"/>
                          <a:chOff x="0" y="0"/>
                          <a:chExt cx="2585720" cy="9358630"/>
                        </a:xfrm>
                      </wpg:grpSpPr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548640" y="0"/>
                            <a:ext cx="960120" cy="1755648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 descr="Side panel accent box"/>
                        <wps:cNvSpPr>
                          <a:spLocks/>
                        </wps:cNvSpPr>
                        <wps:spPr bwMode="auto">
                          <a:xfrm>
                            <a:off x="0" y="2133600"/>
                            <a:ext cx="2585720" cy="7225030"/>
                          </a:xfrm>
                          <a:custGeom>
                            <a:avLst/>
                            <a:gdLst>
                              <a:gd name="T0" fmla="*/ 0 w 4077"/>
                              <a:gd name="T1" fmla="*/ 11388 h 11389"/>
                              <a:gd name="T2" fmla="*/ 4076 w 4077"/>
                              <a:gd name="T3" fmla="*/ 11388 h 11389"/>
                              <a:gd name="T4" fmla="*/ 4076 w 4077"/>
                              <a:gd name="T5" fmla="*/ 0 h 11389"/>
                              <a:gd name="T6" fmla="*/ 0 w 4077"/>
                              <a:gd name="T7" fmla="*/ 0 h 11389"/>
                              <a:gd name="T8" fmla="*/ 0 w 4077"/>
                              <a:gd name="T9" fmla="*/ 11388 h 113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77" h="11389">
                                <a:moveTo>
                                  <a:pt x="0" y="11388"/>
                                </a:moveTo>
                                <a:lnTo>
                                  <a:pt x="4076" y="11388"/>
                                </a:lnTo>
                                <a:lnTo>
                                  <a:pt x="4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33300</wp14:pctWidth>
                </wp14:sizeRelH>
                <wp14:sizeRelV relativeFrom="page">
                  <wp14:pctHeight>93100</wp14:pctHeight>
                </wp14:sizeRelV>
              </wp:anchor>
            </w:drawing>
          </mc:Choice>
          <mc:Fallback>
            <w:pict>
              <v:group w14:anchorId="739FDA2C" id="Group 2" o:spid="_x0000_s1026" alt="&quot;&quot;" style="position:absolute;margin-left:0;margin-top:-36pt;width:203.6pt;height:736.9pt;z-index:-251658240;mso-width-percent:333;mso-height-percent:931;mso-position-horizont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">
  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  <v:path arrowok="t" o:connecttype="custom" o:connectlocs="0,1755648;959482,1755648;959482,0;0,0;0,1755648" o:connectangles="0,0,0,0,0"/>
                </v:shape>
  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  <v:path arrowok="t" o:connecttype="custom" o:connectlocs="0,7224396;2585086,7224396;2585086,0;0,0;0,7224396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180"/>
        <w:gridCol w:w="5110"/>
        <w:gridCol w:w="20"/>
      </w:tblGrid>
      <w:tr w:rsidR="0085363C" w:rsidRPr="0085363C" w14:paraId="1842F999" w14:textId="77777777" w:rsidTr="00C75B47">
        <w:trPr>
          <w:trHeight w:val="1143"/>
          <w:jc w:val="center"/>
        </w:trPr>
        <w:tc>
          <w:tcPr>
            <w:tcW w:w="1800" w:type="dxa"/>
          </w:tcPr>
          <w:p w14:paraId="6A45749B" w14:textId="77777777" w:rsidR="0085363C" w:rsidRPr="0085363C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r w:rsidRPr="00632608">
              <w:rPr>
                <w:rFonts w:ascii="Times New Roman" w:eastAsia="Times New Roman" w:hAnsi="Times New Roman" w:cs="Times New Roman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1CFE3C1A" wp14:editId="605480F1">
                      <wp:extent cx="956310" cy="571500"/>
                      <wp:effectExtent l="0" t="0" r="15240" b="0"/>
                      <wp:docPr id="3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5F5B55" w14:textId="77777777" w:rsidR="00632608" w:rsidRPr="00632608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</w:pPr>
                                  <w:r w:rsidRPr="00632608"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F/S</w:t>
                                  </w:r>
                                </w:p>
                                <w:p w14:paraId="233FAB0A" w14:textId="77777777" w:rsidR="00632608" w:rsidRPr="00632608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632608"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  <w:t>MONOGRAM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CFE3C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" filled="f" stroked="f">
                      <v:textbox inset="0,0,0,0">
                        <w:txbxContent>
                          <w:p w14:paraId="565F5B55" w14:textId="77777777"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</w:pPr>
                            <w:r w:rsidRPr="00632608"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F/S</w:t>
                            </w:r>
                          </w:p>
                          <w:p w14:paraId="233FAB0A" w14:textId="77777777"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32608">
                              <w:rPr>
                                <w:color w:val="FFFFFF"/>
                                <w:sz w:val="16"/>
                                <w:szCs w:val="16"/>
                              </w:rPr>
                              <w:t>MONOGRAM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0" w:type="dxa"/>
            <w:gridSpan w:val="6"/>
          </w:tcPr>
          <w:p w14:paraId="05974BC8" w14:textId="344FA90C" w:rsidR="0085363C" w:rsidRPr="008954EF" w:rsidRDefault="00F44DE2" w:rsidP="008954EF">
            <w:pPr>
              <w:pStyle w:val="Title"/>
            </w:pPr>
            <w:r>
              <w:t>Kris</w:t>
            </w:r>
            <w:r w:rsidR="0085363C" w:rsidRPr="008954EF">
              <w:br/>
            </w:r>
            <w:r>
              <w:t>Jacobs</w:t>
            </w:r>
          </w:p>
        </w:tc>
      </w:tr>
      <w:tr w:rsidR="0085363C" w:rsidRPr="0085363C" w14:paraId="78BCDA65" w14:textId="77777777" w:rsidTr="00C75B47">
        <w:trPr>
          <w:trHeight w:val="1206"/>
          <w:jc w:val="center"/>
        </w:trPr>
        <w:tc>
          <w:tcPr>
            <w:tcW w:w="1800" w:type="dxa"/>
          </w:tcPr>
          <w:p w14:paraId="5C6E1010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6"/>
          </w:tcPr>
          <w:p w14:paraId="056B1979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74F2B932" w14:textId="77777777" w:rsidTr="00F079F2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14:paraId="74B67C60" w14:textId="62020A2B" w:rsidR="00F079F2" w:rsidRPr="00F079F2" w:rsidRDefault="00F079F2" w:rsidP="00F079F2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24E3930A" wp14:editId="498CB947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00F079F2">
              <w:rPr>
                <w:b/>
              </w:rPr>
              <w:t>ADDRESS</w:t>
            </w:r>
            <w:r w:rsidRPr="00F079F2">
              <w:br/>
            </w:r>
            <w:r w:rsidR="0099260F">
              <w:t>31</w:t>
            </w:r>
            <w:r w:rsidR="00F95F3B">
              <w:t>3 W</w:t>
            </w:r>
            <w:r w:rsidR="0099260F">
              <w:t xml:space="preserve"> </w:t>
            </w:r>
            <w:r w:rsidR="00F95F3B">
              <w:t>Coolidge Ave</w:t>
            </w:r>
            <w:r w:rsidRPr="00F079F2">
              <w:br/>
            </w:r>
            <w:r w:rsidR="00F95F3B">
              <w:t>Charleston</w:t>
            </w:r>
            <w:r w:rsidR="0099260F">
              <w:t>, Il. 619</w:t>
            </w:r>
            <w:r w:rsidR="00F95F3B">
              <w:t>20</w:t>
            </w:r>
            <w:r w:rsidRPr="00F079F2">
              <w:br/>
            </w:r>
            <w:r w:rsidR="0099260F">
              <w:t>U.S</w:t>
            </w:r>
          </w:p>
          <w:p w14:paraId="17CE610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636C715A" w14:textId="7FE7C9AF" w:rsidR="00F079F2" w:rsidRPr="00F079F2" w:rsidRDefault="00F079F2" w:rsidP="00F079F2">
            <w:pPr>
              <w:pStyle w:val="Heading2Alt"/>
              <w:rPr>
                <w:sz w:val="16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36ACC00C" wp14:editId="1C504B60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</w:r>
            <w:r w:rsidR="0099260F" w:rsidRPr="0099260F">
              <w:rPr>
                <w:sz w:val="18"/>
                <w:szCs w:val="18"/>
              </w:rPr>
              <w:t>(217)-259-</w:t>
            </w:r>
            <w:proofErr w:type="gramStart"/>
            <w:r w:rsidR="0099260F" w:rsidRPr="0099260F">
              <w:rPr>
                <w:sz w:val="18"/>
                <w:szCs w:val="18"/>
              </w:rPr>
              <w:t>7395</w:t>
            </w:r>
            <w:proofErr w:type="gramEnd"/>
          </w:p>
          <w:p w14:paraId="52456B8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4C3BE29A" w14:textId="7242FD82" w:rsidR="00F079F2" w:rsidRPr="00F079F2" w:rsidRDefault="00F079F2" w:rsidP="00F079F2">
            <w:pPr>
              <w:pStyle w:val="Heading2Alt"/>
              <w:rPr>
                <w:sz w:val="14"/>
              </w:rPr>
            </w:pPr>
            <w:r w:rsidRPr="00F079F2">
              <w:rPr>
                <w:noProof/>
              </w:rPr>
              <w:drawing>
                <wp:inline distT="0" distB="0" distL="0" distR="0" wp14:anchorId="4F68727F" wp14:editId="74FD5D0E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00F079F2">
              <w:rPr>
                <w:b/>
              </w:rPr>
              <w:t>EMAIL</w:t>
            </w:r>
            <w:r w:rsidRPr="00F079F2">
              <w:br/>
            </w:r>
            <w:r w:rsidR="0099260F" w:rsidRPr="0099260F">
              <w:rPr>
                <w:sz w:val="18"/>
                <w:szCs w:val="18"/>
              </w:rPr>
              <w:t>kr</w:t>
            </w:r>
            <w:r w:rsidR="00E875C0">
              <w:rPr>
                <w:sz w:val="18"/>
                <w:szCs w:val="18"/>
              </w:rPr>
              <w:t>is</w:t>
            </w:r>
            <w:r w:rsidR="0099260F" w:rsidRPr="0099260F">
              <w:rPr>
                <w:sz w:val="18"/>
                <w:szCs w:val="18"/>
              </w:rPr>
              <w:t>jacbs@gmail.com</w:t>
            </w:r>
          </w:p>
          <w:p w14:paraId="30711AB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7E1BBAF8" w14:textId="407522DB" w:rsidR="00F079F2" w:rsidRPr="00F079F2" w:rsidRDefault="00F079F2" w:rsidP="00F079F2">
            <w:pPr>
              <w:pStyle w:val="Heading2Alt"/>
            </w:pPr>
          </w:p>
        </w:tc>
        <w:tc>
          <w:tcPr>
            <w:tcW w:w="360" w:type="dxa"/>
          </w:tcPr>
          <w:p w14:paraId="08E0B50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2F8DADFA" w14:textId="77777777" w:rsidR="00F079F2" w:rsidRPr="00F079F2" w:rsidRDefault="00F079F2" w:rsidP="00F079F2">
            <w:pPr>
              <w:pStyle w:val="Heading1"/>
            </w:pPr>
            <w:r w:rsidRPr="00F079F2">
              <w:t>EXPERIENCE</w:t>
            </w:r>
          </w:p>
        </w:tc>
        <w:tc>
          <w:tcPr>
            <w:tcW w:w="5110" w:type="dxa"/>
            <w:tcBorders>
              <w:bottom w:val="single" w:sz="12" w:space="0" w:color="D14140"/>
            </w:tcBorders>
          </w:tcPr>
          <w:p w14:paraId="695820E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279997C1" w14:textId="77777777" w:rsidTr="00F079F2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1EB7A25C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05DC6C2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742EE27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tcBorders>
              <w:top w:val="single" w:sz="12" w:space="0" w:color="D14140"/>
            </w:tcBorders>
          </w:tcPr>
          <w:p w14:paraId="45B40E6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62632989" w14:textId="7777777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4A5F9723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5035F34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40C1E0C6" w14:textId="6D06F950" w:rsidR="00F079F2" w:rsidRPr="00F079F2" w:rsidRDefault="00F44DE2" w:rsidP="00F079F2">
            <w:pPr>
              <w:pStyle w:val="JobDates"/>
              <w:rPr>
                <w:rFonts w:eastAsia="MS Mincho"/>
              </w:rPr>
            </w:pPr>
            <w:r>
              <w:t>2020</w:t>
            </w:r>
            <w:r w:rsidR="00392616" w:rsidRPr="00F079F2">
              <w:t xml:space="preserve">– </w:t>
            </w:r>
            <w:sdt>
              <w:sdtPr>
                <w:id w:val="652037311"/>
                <w:placeholder>
                  <w:docPart w:val="ED619FB0D1EA450DBACEE052BB02DC7A"/>
                </w:placeholder>
                <w15:appearance w15:val="hidden"/>
              </w:sdtPr>
              <w:sdtEndPr/>
              <w:sdtContent>
                <w:r>
                  <w:t>present</w:t>
                </w:r>
              </w:sdtContent>
            </w:sdt>
          </w:p>
          <w:p w14:paraId="78CF45D2" w14:textId="4ED51AA0" w:rsidR="00F44DE2" w:rsidRPr="00F44DE2" w:rsidRDefault="00F44DE2" w:rsidP="00F079F2">
            <w:pPr>
              <w:pStyle w:val="JobDetails"/>
              <w:rPr>
                <w:color w:val="C42B31"/>
              </w:rPr>
            </w:pPr>
            <w:r>
              <w:rPr>
                <w:color w:val="D14140"/>
              </w:rPr>
              <w:t>Shift Lead Manager</w:t>
            </w:r>
            <w:r w:rsidR="00F079F2" w:rsidRPr="00F079F2">
              <w:rPr>
                <w:color w:val="D14140"/>
              </w:rPr>
              <w:t xml:space="preserve"> •</w:t>
            </w:r>
            <w:r w:rsidR="00F079F2" w:rsidRPr="00F079F2">
              <w:rPr>
                <w:color w:val="C42B31"/>
              </w:rPr>
              <w:t xml:space="preserve"> </w:t>
            </w:r>
            <w:r>
              <w:rPr>
                <w:color w:val="C42B31"/>
              </w:rPr>
              <w:t>Taco Bell</w:t>
            </w:r>
            <w:r w:rsidR="00F079F2" w:rsidRPr="00F079F2">
              <w:rPr>
                <w:color w:val="C42B31"/>
              </w:rPr>
              <w:t xml:space="preserve"> </w:t>
            </w:r>
            <w:r w:rsidR="00F079F2" w:rsidRPr="00F079F2">
              <w:rPr>
                <w:color w:val="D14140"/>
              </w:rPr>
              <w:t>•</w:t>
            </w:r>
            <w:r w:rsidR="00F079F2" w:rsidRPr="00F079F2">
              <w:rPr>
                <w:color w:val="C42B31"/>
              </w:rPr>
              <w:t xml:space="preserve"> </w:t>
            </w:r>
            <w:r>
              <w:rPr>
                <w:color w:val="C42B31"/>
              </w:rPr>
              <w:t>Mattoon, Illinois</w:t>
            </w:r>
          </w:p>
          <w:p w14:paraId="665AAC8F" w14:textId="56776935" w:rsidR="00F079F2" w:rsidRPr="00F079F2" w:rsidRDefault="00F44DE2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r>
              <w:rPr>
                <w:rFonts w:ascii="Georgia" w:eastAsia="MS Mincho" w:hAnsi="Georgia" w:cs="Georgia"/>
                <w:sz w:val="18"/>
                <w:szCs w:val="26"/>
              </w:rPr>
              <w:t>2019</w:t>
            </w:r>
            <w:r w:rsidR="00392616" w:rsidRPr="00392616">
              <w:rPr>
                <w:rFonts w:ascii="Georgia" w:eastAsia="MS Mincho" w:hAnsi="Georgia" w:cs="Georgia"/>
                <w:sz w:val="18"/>
                <w:szCs w:val="26"/>
              </w:rPr>
              <w:t xml:space="preserve">– </w:t>
            </w:r>
            <w:sdt>
              <w:sdtPr>
                <w:rPr>
                  <w:rFonts w:ascii="Georgia" w:eastAsia="MS Mincho" w:hAnsi="Georgia" w:cs="Georgia"/>
                  <w:sz w:val="18"/>
                  <w:szCs w:val="26"/>
                </w:rPr>
                <w:id w:val="834419538"/>
                <w:placeholder>
                  <w:docPart w:val="6E81EE1A4B4E47C08F5EB18005F69791"/>
                </w:placeholder>
                <w15:appearance w15:val="hidden"/>
              </w:sdtPr>
              <w:sdtEndPr/>
              <w:sdtContent>
                <w:r>
                  <w:rPr>
                    <w:rFonts w:ascii="Georgia" w:eastAsia="MS Mincho" w:hAnsi="Georgia" w:cs="Georgia"/>
                    <w:sz w:val="18"/>
                    <w:szCs w:val="26"/>
                  </w:rPr>
                  <w:t>2020</w:t>
                </w:r>
              </w:sdtContent>
            </w:sdt>
          </w:p>
          <w:p w14:paraId="3F9AEA27" w14:textId="5BD68980" w:rsidR="00F079F2" w:rsidRPr="00F079F2" w:rsidRDefault="00F44DE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color w:val="D14140"/>
                <w:szCs w:val="22"/>
              </w:rPr>
              <w:t>Bus Boy</w:t>
            </w:r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>
              <w:rPr>
                <w:rFonts w:ascii="Georgia" w:eastAsia="Times New Roman" w:hAnsi="Georgia" w:cs="Georgia"/>
                <w:color w:val="C42B31"/>
                <w:szCs w:val="22"/>
              </w:rPr>
              <w:t>Alamo Steak House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>
              <w:rPr>
                <w:rFonts w:ascii="Georgia" w:eastAsia="Times New Roman" w:hAnsi="Georgia" w:cs="Georgia"/>
                <w:color w:val="C42B31"/>
                <w:szCs w:val="22"/>
              </w:rPr>
              <w:t>Mattoon, Illinois</w:t>
            </w:r>
          </w:p>
          <w:p w14:paraId="10674E4F" w14:textId="77777777" w:rsidR="00F079F2" w:rsidRDefault="00F44DE2" w:rsidP="00F079F2">
            <w:pPr>
              <w:pStyle w:val="JobDescription"/>
            </w:pPr>
            <w:r>
              <w:t>Taco Bell – Manage workers, Manage nightly inventory, Custodial services, &amp; Money Regulating</w:t>
            </w:r>
          </w:p>
          <w:p w14:paraId="6D47465C" w14:textId="05856E66" w:rsidR="00F44DE2" w:rsidRPr="00F079F2" w:rsidRDefault="00F44DE2" w:rsidP="00F079F2">
            <w:pPr>
              <w:pStyle w:val="JobDescription"/>
            </w:pPr>
            <w:r w:rsidRPr="00F44DE2">
              <w:rPr>
                <w:sz w:val="20"/>
                <w:szCs w:val="20"/>
              </w:rPr>
              <w:t>Alamo</w:t>
            </w:r>
            <w:r>
              <w:t xml:space="preserve"> Steak House – Clean dishes, Wrap silverware</w:t>
            </w:r>
          </w:p>
        </w:tc>
      </w:tr>
      <w:tr w:rsidR="00F079F2" w:rsidRPr="00F079F2" w14:paraId="47E43F3B" w14:textId="7777777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113D5F30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7A7975EC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20ADD57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68D07D20" w14:textId="77777777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14:paraId="1A5A88F6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1E4506A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591C3058" w14:textId="77777777" w:rsidR="00F079F2" w:rsidRPr="00F079F2" w:rsidRDefault="00F079F2" w:rsidP="00F079F2">
            <w:pPr>
              <w:pStyle w:val="Heading1"/>
            </w:pPr>
            <w:r w:rsidRPr="00F079F2">
              <w:t>EDUCATION</w:t>
            </w:r>
          </w:p>
        </w:tc>
        <w:tc>
          <w:tcPr>
            <w:tcW w:w="5290" w:type="dxa"/>
            <w:gridSpan w:val="2"/>
            <w:tcBorders>
              <w:bottom w:val="single" w:sz="12" w:space="0" w:color="D14140"/>
            </w:tcBorders>
          </w:tcPr>
          <w:p w14:paraId="2977825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573EAF11" w14:textId="77777777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215D2AF0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0E450BC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14:paraId="09E0F1C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2"/>
            <w:tcBorders>
              <w:top w:val="single" w:sz="12" w:space="0" w:color="D14140"/>
            </w:tcBorders>
          </w:tcPr>
          <w:p w14:paraId="15A788F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38694CFB" w14:textId="7777777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1ACF0D9F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144A5C9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02942D3D" w14:textId="5E2FE937" w:rsidR="00F44DE2" w:rsidRPr="00F44DE2" w:rsidRDefault="00F44DE2" w:rsidP="00F079F2">
            <w:pPr>
              <w:pStyle w:val="JobDetail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2022- Present</w:t>
            </w:r>
          </w:p>
          <w:p w14:paraId="03CDC4F3" w14:textId="07271D1A" w:rsidR="00F079F2" w:rsidRPr="00F44DE2" w:rsidRDefault="00F44DE2" w:rsidP="00F079F2">
            <w:pPr>
              <w:pStyle w:val="JobDetails"/>
              <w:rPr>
                <w:color w:val="FF0000"/>
              </w:rPr>
            </w:pPr>
            <w:r w:rsidRPr="00F44DE2">
              <w:rPr>
                <w:color w:val="FF0000"/>
              </w:rPr>
              <w:t>Eastern Illinois University</w:t>
            </w:r>
            <w:r w:rsidR="00F079F2" w:rsidRPr="00F44DE2">
              <w:rPr>
                <w:color w:val="FF0000"/>
              </w:rPr>
              <w:t xml:space="preserve">, </w:t>
            </w:r>
            <w:r w:rsidRPr="00F44DE2">
              <w:rPr>
                <w:color w:val="FF0000"/>
              </w:rPr>
              <w:t>Charleston Illinois</w:t>
            </w:r>
          </w:p>
          <w:p w14:paraId="57E23C94" w14:textId="77777777" w:rsidR="00F079F2" w:rsidRDefault="00F079F2" w:rsidP="00F44DE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18E07D9F" w14:textId="77777777" w:rsidR="00F44DE2" w:rsidRDefault="00F44DE2" w:rsidP="00F44DE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  <w:r>
              <w:rPr>
                <w:rFonts w:ascii="Georgia" w:eastAsia="Times New Roman" w:hAnsi="Georgia" w:cs="Georgia"/>
                <w:sz w:val="18"/>
                <w:szCs w:val="18"/>
              </w:rPr>
              <w:t>2018-2022</w:t>
            </w:r>
          </w:p>
          <w:p w14:paraId="6AC5916F" w14:textId="7C17AC05" w:rsidR="00F44DE2" w:rsidRPr="00F44DE2" w:rsidRDefault="00F44DE2" w:rsidP="00F44DE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color w:val="FF0000"/>
                <w:szCs w:val="22"/>
              </w:rPr>
              <w:t>Mattoon High School, Mattoon Illinois</w:t>
            </w:r>
          </w:p>
        </w:tc>
      </w:tr>
      <w:tr w:rsidR="00F079F2" w:rsidRPr="00F079F2" w14:paraId="0B9D4293" w14:textId="7777777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3ABB0430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339C787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14C6043D" w14:textId="1F6B2254" w:rsidR="00F079F2" w:rsidRPr="00F44DE2" w:rsidRDefault="00F44DE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 xml:space="preserve">High Honor roll, </w:t>
            </w:r>
            <w:r w:rsidR="0099260F">
              <w:rPr>
                <w:rFonts w:ascii="Georgia" w:eastAsia="Times New Roman" w:hAnsi="Georgia" w:cs="Georgia"/>
                <w:szCs w:val="22"/>
              </w:rPr>
              <w:t>3.95 GPA</w:t>
            </w:r>
          </w:p>
        </w:tc>
      </w:tr>
      <w:tr w:rsidR="00F079F2" w:rsidRPr="00F079F2" w14:paraId="5204D65B" w14:textId="7777777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348C896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0E7F606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47A2F7A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03C89939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1EA03C79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043CB88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287F492A" w14:textId="77777777" w:rsidR="00F079F2" w:rsidRPr="00F079F2" w:rsidRDefault="00F079F2" w:rsidP="00F079F2">
            <w:pPr>
              <w:pStyle w:val="Heading1"/>
            </w:pPr>
            <w:r w:rsidRPr="00F079F2">
              <w:t>LEADERSHIP</w:t>
            </w:r>
          </w:p>
        </w:tc>
        <w:tc>
          <w:tcPr>
            <w:tcW w:w="5110" w:type="dxa"/>
            <w:tcBorders>
              <w:bottom w:val="single" w:sz="12" w:space="0" w:color="D14140"/>
            </w:tcBorders>
          </w:tcPr>
          <w:p w14:paraId="3626A65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20BD6CF7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41AAE0F8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53856BF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408B2BA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tcBorders>
              <w:top w:val="single" w:sz="12" w:space="0" w:color="D14140"/>
            </w:tcBorders>
          </w:tcPr>
          <w:p w14:paraId="3616B8D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BC567C8" w14:textId="7777777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1E0A124E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036CF44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5AC4EC4F" w14:textId="77777777" w:rsidR="00F079F2" w:rsidRDefault="0099260F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I lead workers at the Taco Bell franchise in Mattoon Il.</w:t>
            </w:r>
          </w:p>
          <w:p w14:paraId="5A742063" w14:textId="77777777" w:rsidR="007D5A49" w:rsidRDefault="007D5A4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323D9548" w14:textId="77777777" w:rsidR="007D5A49" w:rsidRDefault="007D5A4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05E34B1E" w14:textId="340B580C" w:rsidR="007D5A49" w:rsidRPr="00F079F2" w:rsidRDefault="007D5A49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0544A2A0" w14:textId="7777777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5F2B521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1BF97F6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2638CFE6" w14:textId="77777777" w:rsidR="00F079F2" w:rsidRDefault="00007902" w:rsidP="00007902">
            <w:pPr>
              <w:pStyle w:val="Heading1"/>
            </w:pPr>
            <w:r>
              <w:t>SKILLS</w:t>
            </w:r>
            <w:r w:rsidR="002A06A4">
              <w:t xml:space="preserve">    </w:t>
            </w:r>
          </w:p>
          <w:p w14:paraId="4C8DEE37" w14:textId="77777777" w:rsidR="009459BC" w:rsidRDefault="00F54E1E" w:rsidP="00F54E1E">
            <w:r>
              <w:t>Fast food Trouble shooting</w:t>
            </w:r>
          </w:p>
          <w:p w14:paraId="2C90A5D1" w14:textId="77777777" w:rsidR="00F54E1E" w:rsidRDefault="00F54E1E" w:rsidP="00F54E1E">
            <w:r>
              <w:t>PowerPoint</w:t>
            </w:r>
          </w:p>
          <w:p w14:paraId="00CADD7B" w14:textId="77777777" w:rsidR="00F54E1E" w:rsidRDefault="002053C0" w:rsidP="00F54E1E">
            <w:r>
              <w:t>Customer Service</w:t>
            </w:r>
          </w:p>
          <w:p w14:paraId="08ED7A98" w14:textId="77777777" w:rsidR="002053C0" w:rsidRDefault="006029A4" w:rsidP="00F54E1E">
            <w:r>
              <w:t>Computer building</w:t>
            </w:r>
          </w:p>
          <w:p w14:paraId="4DD7F998" w14:textId="77777777" w:rsidR="006029A4" w:rsidRDefault="006029A4" w:rsidP="00F54E1E">
            <w:r>
              <w:t>Math</w:t>
            </w:r>
          </w:p>
          <w:p w14:paraId="4D991843" w14:textId="0A5046F5" w:rsidR="00AE262E" w:rsidRPr="00F54E1E" w:rsidRDefault="00B3232F" w:rsidP="00F54E1E">
            <w:r>
              <w:t xml:space="preserve">I have two OSHA certifications, a 10 hour Construction </w:t>
            </w:r>
            <w:proofErr w:type="gramStart"/>
            <w:r>
              <w:t>card</w:t>
            </w:r>
            <w:r w:rsidR="00AE262E">
              <w:t xml:space="preserve">, </w:t>
            </w:r>
            <w:r>
              <w:t xml:space="preserve"> a</w:t>
            </w:r>
            <w:proofErr w:type="gramEnd"/>
            <w:r>
              <w:t xml:space="preserve"> 10 hour General Industry card</w:t>
            </w:r>
            <w:r w:rsidR="00AE262E">
              <w:t xml:space="preserve">, and am in the midst of completing a 30 hour General Industry cert. </w:t>
            </w:r>
          </w:p>
        </w:tc>
      </w:tr>
      <w:tr w:rsidR="002A06A4" w:rsidRPr="00F079F2" w14:paraId="72AE25B3" w14:textId="7777777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</w:tcPr>
          <w:p w14:paraId="7822C3F6" w14:textId="77777777" w:rsidR="002A06A4" w:rsidRPr="00F079F2" w:rsidRDefault="002A06A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68C4A55B" w14:textId="77777777" w:rsidR="002A06A4" w:rsidRPr="00F079F2" w:rsidRDefault="002A06A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5B0890F6" w14:textId="77777777" w:rsidR="002A06A4" w:rsidRDefault="002A06A4" w:rsidP="00007902">
            <w:pPr>
              <w:pStyle w:val="Heading1"/>
            </w:pPr>
          </w:p>
        </w:tc>
      </w:tr>
      <w:tr w:rsidR="002A06A4" w:rsidRPr="00F079F2" w14:paraId="2C424E5D" w14:textId="7777777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</w:tcPr>
          <w:p w14:paraId="366B550A" w14:textId="77777777" w:rsidR="002A06A4" w:rsidRPr="00F079F2" w:rsidRDefault="002A06A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4EAA3C32" w14:textId="77777777" w:rsidR="002A06A4" w:rsidRPr="00F079F2" w:rsidRDefault="002A06A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73D422A7" w14:textId="77777777" w:rsidR="002A06A4" w:rsidRDefault="002A06A4" w:rsidP="00007902">
            <w:pPr>
              <w:pStyle w:val="Heading1"/>
            </w:pPr>
          </w:p>
        </w:tc>
      </w:tr>
    </w:tbl>
    <w:p w14:paraId="72C1D2B7" w14:textId="77777777" w:rsidR="00CE6104" w:rsidRPr="0006568A" w:rsidRDefault="00CE6104" w:rsidP="007520D7">
      <w:pPr>
        <w:spacing w:before="0"/>
      </w:pPr>
    </w:p>
    <w:sectPr w:rsidR="00CE6104" w:rsidRPr="0006568A" w:rsidSect="0085363C"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CCB6E1" w14:textId="77777777" w:rsidR="00BB4C45" w:rsidRDefault="00BB4C45" w:rsidP="0085363C">
      <w:pPr>
        <w:spacing w:before="0" w:line="240" w:lineRule="auto"/>
      </w:pPr>
      <w:r>
        <w:separator/>
      </w:r>
    </w:p>
  </w:endnote>
  <w:endnote w:type="continuationSeparator" w:id="0">
    <w:p w14:paraId="51A3705F" w14:textId="77777777" w:rsidR="00BB4C45" w:rsidRDefault="00BB4C45" w:rsidP="0085363C">
      <w:pPr>
        <w:spacing w:before="0" w:line="240" w:lineRule="auto"/>
      </w:pPr>
      <w:r>
        <w:continuationSeparator/>
      </w:r>
    </w:p>
  </w:endnote>
  <w:endnote w:type="continuationNotice" w:id="1">
    <w:p w14:paraId="4B2168E9" w14:textId="77777777" w:rsidR="00BB4C45" w:rsidRDefault="00BB4C45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57A17E-2E47-4F43-892E-DC004E4E74DF}"/>
    <w:embedBold r:id="rId2" w:fontKey="{C985EAD5-7343-4782-B97A-9863469846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7F6DDDC-CE99-43FC-9610-C26DE1BDB4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6E4CF57-F405-4551-A66A-CFD742E342AD}"/>
    <w:embedBold r:id="rId5" w:fontKey="{B4A25C39-EDE1-41B5-9FF4-FEA5D4E084ED}"/>
    <w:embedItalic r:id="rId6" w:fontKey="{CC067BD7-719F-4C17-900D-2F12F816DB2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773153D-F279-4F9A-90B9-C075FB16402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F77B0911-693B-44FF-AC96-DACC69F2DC63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EF57FE" w14:textId="77777777" w:rsidR="00BB4C45" w:rsidRDefault="00BB4C45" w:rsidP="0085363C">
      <w:pPr>
        <w:spacing w:before="0" w:line="240" w:lineRule="auto"/>
      </w:pPr>
      <w:r>
        <w:separator/>
      </w:r>
    </w:p>
  </w:footnote>
  <w:footnote w:type="continuationSeparator" w:id="0">
    <w:p w14:paraId="108C5A0C" w14:textId="77777777" w:rsidR="00BB4C45" w:rsidRDefault="00BB4C45" w:rsidP="0085363C">
      <w:pPr>
        <w:spacing w:before="0" w:line="240" w:lineRule="auto"/>
      </w:pPr>
      <w:r>
        <w:continuationSeparator/>
      </w:r>
    </w:p>
  </w:footnote>
  <w:footnote w:type="continuationNotice" w:id="1">
    <w:p w14:paraId="590F4EFE" w14:textId="77777777" w:rsidR="00BB4C45" w:rsidRDefault="00BB4C45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8255341">
    <w:abstractNumId w:val="11"/>
  </w:num>
  <w:num w:numId="2" w16cid:durableId="1960795744">
    <w:abstractNumId w:val="7"/>
  </w:num>
  <w:num w:numId="3" w16cid:durableId="1245533957">
    <w:abstractNumId w:val="15"/>
  </w:num>
  <w:num w:numId="4" w16cid:durableId="1168054393">
    <w:abstractNumId w:val="12"/>
  </w:num>
  <w:num w:numId="5" w16cid:durableId="172303096">
    <w:abstractNumId w:val="13"/>
  </w:num>
  <w:num w:numId="6" w16cid:durableId="1083919321">
    <w:abstractNumId w:val="19"/>
  </w:num>
  <w:num w:numId="7" w16cid:durableId="646201726">
    <w:abstractNumId w:val="6"/>
  </w:num>
  <w:num w:numId="8" w16cid:durableId="787819973">
    <w:abstractNumId w:val="10"/>
  </w:num>
  <w:num w:numId="9" w16cid:durableId="892227867">
    <w:abstractNumId w:val="17"/>
  </w:num>
  <w:num w:numId="10" w16cid:durableId="420302270">
    <w:abstractNumId w:val="1"/>
  </w:num>
  <w:num w:numId="11" w16cid:durableId="1731726511">
    <w:abstractNumId w:val="5"/>
  </w:num>
  <w:num w:numId="12" w16cid:durableId="554197628">
    <w:abstractNumId w:val="0"/>
  </w:num>
  <w:num w:numId="13" w16cid:durableId="1381173778">
    <w:abstractNumId w:val="2"/>
  </w:num>
  <w:num w:numId="14" w16cid:durableId="1043141329">
    <w:abstractNumId w:val="9"/>
  </w:num>
  <w:num w:numId="15" w16cid:durableId="200440777">
    <w:abstractNumId w:val="8"/>
  </w:num>
  <w:num w:numId="16" w16cid:durableId="184750619">
    <w:abstractNumId w:val="16"/>
  </w:num>
  <w:num w:numId="17" w16cid:durableId="322398957">
    <w:abstractNumId w:val="3"/>
  </w:num>
  <w:num w:numId="18" w16cid:durableId="825249261">
    <w:abstractNumId w:val="21"/>
  </w:num>
  <w:num w:numId="19" w16cid:durableId="324013072">
    <w:abstractNumId w:val="18"/>
  </w:num>
  <w:num w:numId="20" w16cid:durableId="1727679301">
    <w:abstractNumId w:val="14"/>
  </w:num>
  <w:num w:numId="21" w16cid:durableId="530268871">
    <w:abstractNumId w:val="20"/>
  </w:num>
  <w:num w:numId="22" w16cid:durableId="203118309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DE2"/>
    <w:rsid w:val="00007902"/>
    <w:rsid w:val="00052382"/>
    <w:rsid w:val="00062DA0"/>
    <w:rsid w:val="0006568A"/>
    <w:rsid w:val="00076F0F"/>
    <w:rsid w:val="00084253"/>
    <w:rsid w:val="000D1F49"/>
    <w:rsid w:val="001727CA"/>
    <w:rsid w:val="00187D40"/>
    <w:rsid w:val="001E0ADF"/>
    <w:rsid w:val="002053C0"/>
    <w:rsid w:val="00207F0D"/>
    <w:rsid w:val="002816C6"/>
    <w:rsid w:val="002A06A4"/>
    <w:rsid w:val="002C56E6"/>
    <w:rsid w:val="00361691"/>
    <w:rsid w:val="00361E11"/>
    <w:rsid w:val="00376B65"/>
    <w:rsid w:val="00392616"/>
    <w:rsid w:val="0039390A"/>
    <w:rsid w:val="003F0847"/>
    <w:rsid w:val="0040090B"/>
    <w:rsid w:val="0046302A"/>
    <w:rsid w:val="00487D2D"/>
    <w:rsid w:val="004D5D62"/>
    <w:rsid w:val="004E388A"/>
    <w:rsid w:val="005112D0"/>
    <w:rsid w:val="00577E06"/>
    <w:rsid w:val="005A3BF7"/>
    <w:rsid w:val="005F0033"/>
    <w:rsid w:val="005F2035"/>
    <w:rsid w:val="005F7990"/>
    <w:rsid w:val="006029A4"/>
    <w:rsid w:val="00632608"/>
    <w:rsid w:val="0063739C"/>
    <w:rsid w:val="0064068F"/>
    <w:rsid w:val="006643E9"/>
    <w:rsid w:val="0067761E"/>
    <w:rsid w:val="007520D7"/>
    <w:rsid w:val="00765AB9"/>
    <w:rsid w:val="00770F25"/>
    <w:rsid w:val="007A35A8"/>
    <w:rsid w:val="007B0A85"/>
    <w:rsid w:val="007C6A52"/>
    <w:rsid w:val="007D5A49"/>
    <w:rsid w:val="0082043E"/>
    <w:rsid w:val="0085363C"/>
    <w:rsid w:val="008954EF"/>
    <w:rsid w:val="008E203A"/>
    <w:rsid w:val="0091229C"/>
    <w:rsid w:val="00940E73"/>
    <w:rsid w:val="009459BC"/>
    <w:rsid w:val="0098597D"/>
    <w:rsid w:val="0099260F"/>
    <w:rsid w:val="009F619A"/>
    <w:rsid w:val="009F6DDE"/>
    <w:rsid w:val="00A2266E"/>
    <w:rsid w:val="00A370A8"/>
    <w:rsid w:val="00AE262E"/>
    <w:rsid w:val="00AF056A"/>
    <w:rsid w:val="00B3232F"/>
    <w:rsid w:val="00B37361"/>
    <w:rsid w:val="00B62AB7"/>
    <w:rsid w:val="00BB4C45"/>
    <w:rsid w:val="00BD4753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E6104"/>
    <w:rsid w:val="00CE7918"/>
    <w:rsid w:val="00D16163"/>
    <w:rsid w:val="00DB3FAD"/>
    <w:rsid w:val="00E246A5"/>
    <w:rsid w:val="00E61C09"/>
    <w:rsid w:val="00E875C0"/>
    <w:rsid w:val="00EB3B58"/>
    <w:rsid w:val="00EC7359"/>
    <w:rsid w:val="00ED479B"/>
    <w:rsid w:val="00EE3054"/>
    <w:rsid w:val="00EE3EC6"/>
    <w:rsid w:val="00EE6C6F"/>
    <w:rsid w:val="00F00606"/>
    <w:rsid w:val="00F01256"/>
    <w:rsid w:val="00F079F2"/>
    <w:rsid w:val="00F44DE2"/>
    <w:rsid w:val="00F47D02"/>
    <w:rsid w:val="00F54E1E"/>
    <w:rsid w:val="00F95F3B"/>
    <w:rsid w:val="00FA68F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935D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Krispy\AppData\Roaming\Microsoft\Templates\Bold%20monogram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D619FB0D1EA450DBACEE052BB02D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2ABA5-9104-47B7-A43D-45F69E3A71AF}"/>
      </w:docPartPr>
      <w:docPartBody>
        <w:p w:rsidR="001C70A6" w:rsidRDefault="00FC01B7">
          <w:pPr>
            <w:pStyle w:val="ED619FB0D1EA450DBACEE052BB02DC7A"/>
          </w:pPr>
          <w:r w:rsidRPr="00DD64EA">
            <w:t>Dates To</w:t>
          </w:r>
        </w:p>
      </w:docPartBody>
    </w:docPart>
    <w:docPart>
      <w:docPartPr>
        <w:name w:val="6E81EE1A4B4E47C08F5EB18005F69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4BCE5-0BC8-48F2-AE08-C343DA46FD92}"/>
      </w:docPartPr>
      <w:docPartBody>
        <w:p w:rsidR="001C70A6" w:rsidRDefault="00FC01B7">
          <w:pPr>
            <w:pStyle w:val="6E81EE1A4B4E47C08F5EB18005F69791"/>
          </w:pPr>
          <w:r w:rsidRPr="00392616">
            <w:rPr>
              <w:rFonts w:ascii="Georgia" w:eastAsia="MS Mincho" w:hAnsi="Georgia" w:cs="Georgia"/>
              <w:sz w:val="18"/>
              <w:szCs w:val="26"/>
            </w:rPr>
            <w:t>Dates 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0A6"/>
    <w:rsid w:val="001C70A6"/>
    <w:rsid w:val="00EC474C"/>
    <w:rsid w:val="00FC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ED619FB0D1EA450DBACEE052BB02DC7A">
    <w:name w:val="ED619FB0D1EA450DBACEE052BB02DC7A"/>
  </w:style>
  <w:style w:type="paragraph" w:customStyle="1" w:styleId="6E81EE1A4B4E47C08F5EB18005F69791">
    <w:name w:val="6E81EE1A4B4E47C08F5EB18005F697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7CBEC5CCDE7C46995AA2C7C89EBA30" ma:contentTypeVersion="2" ma:contentTypeDescription="Create a new document." ma:contentTypeScope="" ma:versionID="d620234eafaf69fd8753826b84ebc1bf">
  <xsd:schema xmlns:xsd="http://www.w3.org/2001/XMLSchema" xmlns:xs="http://www.w3.org/2001/XMLSchema" xmlns:p="http://schemas.microsoft.com/office/2006/metadata/properties" xmlns:ns3="e8415fc6-8af2-4a98-94a6-640545bec929" targetNamespace="http://schemas.microsoft.com/office/2006/metadata/properties" ma:root="true" ma:fieldsID="d401f03e7856e26d3456ca393e2370a5" ns3:_="">
    <xsd:import namespace="e8415fc6-8af2-4a98-94a6-640545bec9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15fc6-8af2-4a98-94a6-640545bec9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BA23E1-D7D2-4A8E-85E0-6F428199F9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415fc6-8af2-4a98-94a6-640545bec9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B15805-E542-4E3A-8350-880BE0AE4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031A6A-CDB6-48CB-810E-54A93B64BCD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</Template>
  <TotalTime>0</TotalTime>
  <Pages>2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2024-04-12T19:09:00Z</dcterms:created>
  <dcterms:modified xsi:type="dcterms:W3CDTF">2024-04-12T19:09:00Z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0x010100FA7CBEC5CCDE7C46995AA2C7C89EBA30</vt:lpwstr>
  </property>
</Properties>
</file>